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spacing w:line="360" w:lineRule="auto"/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40"/>
          <w:szCs w:val="4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40"/>
          <w:szCs w:val="40"/>
          <w:lang w:eastAsia="zh-CN"/>
        </w:rPr>
        <w:t>双中实验校附小班级阅读课程实施方案</w:t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40"/>
          <w:szCs w:val="40"/>
          <w:lang w:eastAsia="zh-CN"/>
        </w:rPr>
      </w:pP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52"/>
          <w:szCs w:val="52"/>
          <w:lang w:eastAsia="zh-CN"/>
        </w:rPr>
        <w:t>阅读，让我们不一样</w:t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二年级五班</w:t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吴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霞</w:t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</w:p>
    <w:p>
      <w:pPr>
        <w:spacing w:line="360" w:lineRule="auto"/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</w:p>
    <w:p>
      <w:pPr>
        <w:spacing w:line="360" w:lineRule="auto"/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</w:p>
    <w:p>
      <w:pPr>
        <w:spacing w:line="360" w:lineRule="auto"/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201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月</w:t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zh-CN"/>
        </w:rPr>
        <w:t>前言</w:t>
      </w:r>
    </w:p>
    <w:p>
      <w:p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阅读是语文学习的重要内容,</w:t>
      </w:r>
      <w:r>
        <w:rPr>
          <w:rFonts w:hint="eastAsia" w:asciiTheme="minorEastAsia" w:hAnsiTheme="minorEastAsia" w:eastAsiaTheme="minorEastAsia" w:cstheme="minorEastAsia"/>
          <w:color w:val="333333"/>
          <w:sz w:val="24"/>
          <w:szCs w:val="24"/>
        </w:rPr>
        <w:t>《</w:t>
      </w:r>
      <w:r>
        <w:rPr>
          <w:rFonts w:hint="eastAsia" w:asciiTheme="minorEastAsia" w:hAnsiTheme="minorEastAsia" w:eastAsiaTheme="minorEastAsia" w:cstheme="minorEastAsia"/>
          <w:color w:val="333333"/>
          <w:sz w:val="24"/>
          <w:szCs w:val="24"/>
          <w:lang w:eastAsia="zh-CN"/>
        </w:rPr>
        <w:t>语文</w:t>
      </w:r>
      <w:r>
        <w:rPr>
          <w:rFonts w:hint="eastAsia" w:asciiTheme="minorEastAsia" w:hAnsiTheme="minorEastAsia" w:eastAsiaTheme="minorEastAsia" w:cstheme="minorEastAsia"/>
          <w:color w:val="333333"/>
          <w:sz w:val="24"/>
          <w:szCs w:val="24"/>
        </w:rPr>
        <w:t>课程标准》</w:t>
      </w:r>
      <w:r>
        <w:rPr>
          <w:rFonts w:hint="eastAsia" w:asciiTheme="minorEastAsia" w:hAnsiTheme="minorEastAsia" w:eastAsiaTheme="minorEastAsia" w:cstheme="minorEastAsia"/>
          <w:color w:val="333333"/>
          <w:sz w:val="24"/>
          <w:szCs w:val="24"/>
          <w:lang w:eastAsia="zh-CN"/>
        </w:rPr>
        <w:t>关于阅读教学的建议</w:t>
      </w:r>
      <w:r>
        <w:rPr>
          <w:rFonts w:hint="eastAsia" w:asciiTheme="minorEastAsia" w:hAnsiTheme="minorEastAsia" w:eastAsiaTheme="minorEastAsia" w:cstheme="minorEastAsia"/>
          <w:color w:val="333333"/>
          <w:sz w:val="24"/>
          <w:szCs w:val="24"/>
        </w:rPr>
        <w:t>：</w:t>
      </w:r>
      <w:r>
        <w:rPr>
          <w:rFonts w:hint="eastAsia" w:asciiTheme="minorEastAsia" w:hAnsiTheme="minorEastAsia" w:eastAsiaTheme="minorEastAsia" w:cstheme="minorEastAsia"/>
          <w:color w:val="333333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color w:val="333333"/>
          <w:sz w:val="24"/>
          <w:szCs w:val="24"/>
        </w:rPr>
        <w:t>要重视培养学生广泛的阅读兴趣，扩大阅读面，增加阅读量，提高阅读品位。提倡少做题，多读书，好读书，读好书，读整本的书。关注学生通过多种媒介的阅读，鼓励学生自主选择优秀的阅读材料。加强对课外阅读的指导，开展各种课外阅读活动，创造展示与交流的机会，营造人人爱读书的良好氛围。</w:t>
      </w:r>
      <w:r>
        <w:rPr>
          <w:rFonts w:hint="eastAsia" w:asciiTheme="minorEastAsia" w:hAnsiTheme="minorEastAsia" w:eastAsiaTheme="minorEastAsia" w:cstheme="minorEastAsia"/>
          <w:color w:val="333333"/>
          <w:sz w:val="24"/>
          <w:szCs w:val="24"/>
          <w:lang w:eastAsia="zh-CN"/>
        </w:rPr>
        <w:t>”同时，也对低段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课外阅读总量也做出了明确要求——不少于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5万字。如何将大方向的建议与实际的操作相结合，就需要整理出一套适合学情的阅读实施方案。</w:t>
      </w:r>
    </w:p>
    <w:p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</w:p>
    <w:p>
      <w:pPr>
        <w:numPr>
          <w:ilvl w:val="0"/>
          <w:numId w:val="1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实施背景</w:t>
      </w:r>
    </w:p>
    <w:p>
      <w:pPr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color w:val="333333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有一段让我颇有感触的话：</w:t>
      </w:r>
      <w:r>
        <w:rPr>
          <w:rFonts w:hint="eastAsia" w:asciiTheme="minorEastAsia" w:hAnsiTheme="minorEastAsia" w:eastAsiaTheme="minorEastAsia" w:cstheme="minorEastAsia"/>
          <w:color w:val="333333"/>
          <w:sz w:val="24"/>
          <w:szCs w:val="24"/>
          <w:lang w:val="en-US" w:eastAsia="zh-CN"/>
        </w:rPr>
        <w:t>“如果你没时间陪孩子，请让他阅读，书会陪他，一个人在寂寞的时候懂得去看书，就不会太孤单；如果你不会教孩子，请教他阅读，书会教他，只要拿起书，他就能与各路大师进行一次深度的免费对话；如果你害怕有一天自己终将离开孩子，不再能为他出谋划策，遮风挡雨，也请教他阅读，未来不可知，父母不常伴，但我们仍可以培养孩子阅读，让孩子永远与知识相伴。让孩子爱上阅读，必将是你这一生最划算的教育投资。”阅读于我是一种生活方式，如洗脸刷牙一般自然。我希望我的学生也是如此。</w:t>
      </w:r>
    </w:p>
    <w:p>
      <w:pPr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color w:val="333333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333333"/>
          <w:sz w:val="24"/>
          <w:szCs w:val="24"/>
          <w:lang w:val="en-US" w:eastAsia="zh-CN"/>
        </w:rPr>
        <w:t>同时，从今年高考大量增加的阅读量来看，温儒敏教授的那句“以后要让15%的学生做不完高考题”会成为现实。因此，有必要在小学阶段提高学生的阅读量，为终身学习奠基。但是通过一年的了解，班上学生的阅读习惯、能力等呈现出较大的差异。</w:t>
      </w:r>
    </w:p>
    <w:p>
      <w:pPr>
        <w:numPr>
          <w:ilvl w:val="0"/>
          <w:numId w:val="2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33333"/>
          <w:sz w:val="28"/>
          <w:szCs w:val="28"/>
          <w:lang w:val="en-US" w:eastAsia="zh-CN"/>
        </w:rPr>
        <w:t>阅读习惯方面</w:t>
      </w:r>
    </w:p>
    <w:p>
      <w:pPr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color w:val="333333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333333"/>
          <w:sz w:val="24"/>
          <w:szCs w:val="24"/>
          <w:lang w:val="en-US" w:eastAsia="zh-CN"/>
        </w:rPr>
        <w:t>通过检查学生的书香润童年，结合平时的观察中发现：班上大多数学生的阅读习惯较好，能够每天坚持课外阅读10分钟以上，少数学生利用课下时间还会进行课外阅读；在阅读时能够做到专心致志，做到不动笔墨不读书，勾画抄写感兴趣的词语和句子；但是少数学生的阅读习惯不够好，阅读时不够仔细，容易被其他事情影响，阅读中勾画圈写也较少。</w:t>
      </w:r>
    </w:p>
    <w:p>
      <w:pPr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color w:val="333333"/>
          <w:sz w:val="24"/>
          <w:szCs w:val="24"/>
          <w:lang w:val="en-US" w:eastAsia="zh-CN"/>
        </w:rPr>
      </w:pPr>
    </w:p>
    <w:p>
      <w:pPr>
        <w:numPr>
          <w:ilvl w:val="0"/>
          <w:numId w:val="2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33333"/>
          <w:sz w:val="28"/>
          <w:szCs w:val="28"/>
          <w:lang w:val="en-US" w:eastAsia="zh-CN"/>
        </w:rPr>
        <w:t>阅读能力方面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333333"/>
          <w:sz w:val="24"/>
          <w:szCs w:val="24"/>
          <w:lang w:val="en-US" w:eastAsia="zh-CN"/>
        </w:rPr>
        <w:t>通过访问家长，结合《书香润童年》的记录发现：班上阅读能力呈现较大差异，少数优秀学生的课外阅读为《海底两万里》《草原上的小木屋》《中国十大考古发现》《草房子》等，阅读的速度也较快，平均两周读完一本书；大多数学生的阅读能力都达到了本年级的水平，能够读懂推荐书目的内容；但是少数学生的阅读能力还很欠缺，阅读的速度较慢，规定的必读书目也不能及时的读完。</w:t>
      </w:r>
    </w:p>
    <w:p>
      <w:pPr>
        <w:numPr>
          <w:ilvl w:val="0"/>
          <w:numId w:val="2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33333"/>
          <w:sz w:val="28"/>
          <w:szCs w:val="28"/>
          <w:lang w:val="en-US" w:eastAsia="zh-CN"/>
        </w:rPr>
        <w:t>阅读兴趣方面</w:t>
      </w:r>
    </w:p>
    <w:p>
      <w:pPr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333333"/>
          <w:sz w:val="24"/>
          <w:szCs w:val="24"/>
          <w:lang w:val="en-US" w:eastAsia="zh-CN"/>
        </w:rPr>
        <w:t>通过研究《书香润童年》、结合平时的观察发现：班上大多数学生的阅读兴趣广泛，绘本、诗词、经典著作等都有所涉及；但是少数学生的阅读兴趣狭窄，仅限于自己感兴趣的某一类型，成语故事、汽车类等。</w:t>
      </w:r>
    </w:p>
    <w:p>
      <w:pPr>
        <w:numPr>
          <w:ilvl w:val="0"/>
          <w:numId w:val="2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33333"/>
          <w:sz w:val="28"/>
          <w:szCs w:val="28"/>
          <w:lang w:val="en-US" w:eastAsia="zh-CN"/>
        </w:rPr>
        <w:t>阅读量方面</w:t>
      </w:r>
    </w:p>
    <w:p>
      <w:pPr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333333"/>
          <w:sz w:val="24"/>
          <w:szCs w:val="24"/>
          <w:lang w:val="en-US" w:eastAsia="zh-CN"/>
        </w:rPr>
        <w:t>通过统计《书香润童年》发现：班上大多数学生一学期都能够完成必读书目3本，优秀的学生还能大量阅读选读书目和自己购买的书目，一学期的阅读量在10本书左右，字数将近80万字；但是少数学生的阅读量不达标，必读书目也没有完成。</w:t>
      </w: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阅读口号</w:t>
      </w:r>
    </w:p>
    <w:p>
      <w:pPr>
        <w:widowControl w:val="0"/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阅读，让我们不一样</w:t>
      </w: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阅读目标</w:t>
      </w:r>
    </w:p>
    <w:p>
      <w:pPr>
        <w:widowControl w:val="0"/>
        <w:numPr>
          <w:ilvl w:val="0"/>
          <w:numId w:val="3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每个学生都养成每天自觉阅读20分钟、边读书边勾画、摘抄的习惯</w:t>
      </w:r>
    </w:p>
    <w:p>
      <w:pPr>
        <w:widowControl w:val="0"/>
        <w:numPr>
          <w:ilvl w:val="0"/>
          <w:numId w:val="3"/>
        </w:numPr>
        <w:tabs>
          <w:tab w:val="center" w:pos="4153"/>
        </w:tabs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阅读能力有明显提高，阅读的速度有所提高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ab/>
      </w:r>
    </w:p>
    <w:p>
      <w:pPr>
        <w:widowControl w:val="0"/>
        <w:numPr>
          <w:ilvl w:val="0"/>
          <w:numId w:val="3"/>
        </w:numPr>
        <w:tabs>
          <w:tab w:val="center" w:pos="4153"/>
        </w:tabs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对阅读有浓厚的兴趣，能够做到持之以恒；阅读的面也增广</w:t>
      </w:r>
    </w:p>
    <w:p>
      <w:pPr>
        <w:widowControl w:val="0"/>
        <w:numPr>
          <w:ilvl w:val="0"/>
          <w:numId w:val="3"/>
        </w:numPr>
        <w:tabs>
          <w:tab w:val="center" w:pos="4153"/>
        </w:tabs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课外阅读量不少于50万字</w:t>
      </w: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阅读原则</w:t>
      </w:r>
    </w:p>
    <w:p>
      <w:pPr>
        <w:widowControl w:val="0"/>
        <w:numPr>
          <w:ilvl w:val="0"/>
          <w:numId w:val="4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价值性原则  </w:t>
      </w:r>
    </w:p>
    <w:p>
      <w:pPr>
        <w:widowControl w:val="0"/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根据二年级学生身心发展的规律和认知特点，精心选择对学生的情感、态度、价值观有教育价值的书目；重视对学生的人格熏陶，选择对学生的终身发展有影响的书籍。 </w:t>
      </w:r>
    </w:p>
    <w:p>
      <w:pPr>
        <w:widowControl w:val="0"/>
        <w:numPr>
          <w:ilvl w:val="0"/>
          <w:numId w:val="4"/>
        </w:numPr>
        <w:spacing w:line="360" w:lineRule="auto"/>
        <w:ind w:left="0" w:leftChars="0" w:firstLine="0" w:firstLineChars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适应性原则  </w:t>
      </w:r>
    </w:p>
    <w:p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阅读内容的选择与组织、活动的安排等应符合二年级学生身心发展特点、学习特点和认识规律，适合学生的审美、阅读习惯和接受能力，有利于激发学生学习的兴趣。例如选择画面丰富，故事情节简单，能预留给孩子想象的空间，能带给孩子美的熏陶和教育的书目。</w:t>
      </w:r>
    </w:p>
    <w:p>
      <w:pPr>
        <w:widowControl w:val="0"/>
        <w:numPr>
          <w:ilvl w:val="0"/>
          <w:numId w:val="4"/>
        </w:numPr>
        <w:spacing w:line="360" w:lineRule="auto"/>
        <w:ind w:left="0" w:leftChars="0" w:firstLine="0" w:firstLineChars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丰富性原则</w:t>
      </w:r>
    </w:p>
    <w:p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阅读要关注学生的现实生活，内容、形式、活动力求丰富，能涵盖学生生活、成长的方方面面，充分激发学生的学习兴趣，调动学生的积极参与。</w:t>
      </w:r>
    </w:p>
    <w:p>
      <w:pPr>
        <w:widowControl w:val="0"/>
        <w:numPr>
          <w:ilvl w:val="0"/>
          <w:numId w:val="4"/>
        </w:numPr>
        <w:spacing w:line="360" w:lineRule="auto"/>
        <w:ind w:left="0" w:leftChars="0" w:firstLine="0" w:firstLineChars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系统性原则  </w:t>
      </w:r>
    </w:p>
    <w:p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避免阅读内容选择上的随意性、盲目性，充分结合各大权威推荐的适龄书目来选择适合本班学生阅读的内容，从而形成一个阅读序列。 </w:t>
      </w: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阅读策略</w:t>
      </w:r>
    </w:p>
    <w:p>
      <w:pPr>
        <w:numPr>
          <w:ilvl w:val="0"/>
          <w:numId w:val="5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营造良好的阅读环境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良好的阅读环境可以使学生在不知不觉中沉浸在书的海洋里。教室和家庭都应该为学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生开辟出阅读的乐园。教室里的图书角作为教室里最大的阅读区，要丰富图书的内容；教室的布置要体现书香气息，多展示名人名言、名师名画，让学生耳濡目染。家庭当中应该固定阅读的位置，在阳台或者书房选定一个位置供孩子阅读。家长和教师都应该以身作则，一有时间就放下手机捧起书阅读，让学生感受到榜样的力量。 </w:t>
      </w:r>
    </w:p>
    <w:p>
      <w:pPr>
        <w:numPr>
          <w:ilvl w:val="0"/>
          <w:numId w:val="5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调动参与者的阅读热情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父母是孩子的榜样，孩子是父母的影子。呼吁更多的家长参与到亲子共读中才能充分调动学生阅读的热情。要让学生形成一种竞争：比谁更富有。而富有的标准就是谁看的书更多——“你或许拥有无限的财富，一箱箱珠宝与一柜柜的黄金。但你永远不会比我富有，我有一位读书给我听的妈妈。”</w:t>
      </w:r>
    </w:p>
    <w:p>
      <w:pPr>
        <w:numPr>
          <w:ilvl w:val="0"/>
          <w:numId w:val="5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确定标准的阅读内容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根据双流区小学课文阅读书目，二年级上册阅读内容包括：必读书目——《松鼠先生和月亮》、《中国古代神话故事》、《宝葫芦的秘密》、《了不起的狐狸爸爸》；选读书目——《活了一百万次的猫》、《花瓣鱼》、《海蒂》、《夏日历险》、《列那狐的故事》、《神奇的校车》、《蚯蚓日记》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二年级下册阅读内容包括：必读书目——《骑鹅旅行记》《影子人》《写给儿童的二十四节气故事》；选读书目——《洋葱头历险记》《我和姐姐克拉拉》《大个子老鼠小个子猫》《花婆婆》《会魔法的老师》《没头脑和不高兴》。</w:t>
      </w:r>
    </w:p>
    <w:p>
      <w:pPr>
        <w:numPr>
          <w:ilvl w:val="0"/>
          <w:numId w:val="5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掌握常用的阅读方法</w:t>
      </w:r>
    </w:p>
    <w:p>
      <w:pPr>
        <w:numPr>
          <w:ilvl w:val="0"/>
          <w:numId w:val="6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阅读摘抄法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摘抄每天在阅读书籍时，摘抄自己认为写得好的词语、段落，同时也会养成阅读时写笔记的习惯，阅读能力、分析能力、运用语言的能力就会自然而然地提高了。把一些名言警句、精彩段落，甚至一些好的词语，每日摘抄一些，日积月累，就会成为作文的资料，同时可以在积累的好词好句下面批注一些自己的真是想法，不需要太多，寥寥数语也可以，重点培养阅读思考的好习惯。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2.读书批注法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阅读自己的书籍时，可在书的重点和精彩之处画线或做各种符号。比如直线、曲线、虚线、圆圈、着重点、括号、问号、叹号，每种线条和符号代表的意义。 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在学校保证阅读的时间，每天用奖励的方式给予学生进行课外阅读，让阅读方法在学校读书期间得到巩固。</w:t>
      </w: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5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组织丰富的阅读形式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    二年级学生好模仿、乐于表演，想象力十分丰富，根据学生身心发展的特点，结合阅读的不同内容，预设了丰富的阅读形式。</w:t>
      </w:r>
    </w:p>
    <w:p>
      <w:pPr>
        <w:numPr>
          <w:ilvl w:val="0"/>
          <w:numId w:val="7"/>
        </w:numPr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故事表演</w:t>
      </w:r>
    </w:p>
    <w:p>
      <w:pPr>
        <w:numPr>
          <w:ilvl w:val="0"/>
          <w:numId w:val="7"/>
        </w:numPr>
        <w:spacing w:line="360" w:lineRule="auto"/>
        <w:ind w:left="0" w:leftChars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我最喜欢的故事（手抄报、录音、录像、讲一讲……）</w:t>
      </w:r>
    </w:p>
    <w:p>
      <w:pPr>
        <w:numPr>
          <w:ilvl w:val="0"/>
          <w:numId w:val="7"/>
        </w:numPr>
        <w:spacing w:line="360" w:lineRule="auto"/>
        <w:ind w:left="0" w:leftChars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画一画</w:t>
      </w:r>
    </w:p>
    <w:p>
      <w:pPr>
        <w:numPr>
          <w:ilvl w:val="0"/>
          <w:numId w:val="7"/>
        </w:numPr>
        <w:spacing w:line="360" w:lineRule="auto"/>
        <w:ind w:left="0" w:leftChars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绘本创编</w:t>
      </w:r>
    </w:p>
    <w:p>
      <w:pPr>
        <w:numPr>
          <w:ilvl w:val="0"/>
          <w:numId w:val="7"/>
        </w:numPr>
        <w:spacing w:line="360" w:lineRule="auto"/>
        <w:ind w:left="0" w:leftChars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故事续编</w:t>
      </w:r>
    </w:p>
    <w:p>
      <w:pPr>
        <w:numPr>
          <w:ilvl w:val="0"/>
          <w:numId w:val="7"/>
        </w:numPr>
        <w:spacing w:line="360" w:lineRule="auto"/>
        <w:ind w:left="0" w:leftChars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观看电影《了不起的狐狸爸爸》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（六）开展定期的阅读活动</w:t>
      </w:r>
    </w:p>
    <w:p>
      <w:pPr>
        <w:numPr>
          <w:ilvl w:val="0"/>
          <w:numId w:val="0"/>
        </w:numPr>
        <w:spacing w:line="360" w:lineRule="auto"/>
        <w:ind w:leftChars="200" w:firstLine="480" w:firstLineChars="20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阅读要呈现序列性，阅读的活动也要体验序列性。要充分利用间周一次的班会课定期组织班级阅读活动，学生能够充分的参与、展示自己。</w:t>
      </w:r>
    </w:p>
    <w:p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9月：课本剧表演《小蝌蚪找妈妈》</w:t>
      </w:r>
    </w:p>
    <w:p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10月：故事大王比赛</w:t>
      </w:r>
    </w:p>
    <w:p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11月：知识大王擂台赛（两轮）</w:t>
      </w:r>
    </w:p>
    <w:p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12月：诗歌朗诵会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阅读评价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仿照科举制度制定了班级的阅读评价制度。每个等级都有达标的阅读数量：童生的阅读量为</w:t>
      </w:r>
      <w:r>
        <w:rPr>
          <w:rFonts w:hint="eastAsia"/>
          <w:sz w:val="24"/>
          <w:szCs w:val="24"/>
          <w:lang w:val="en-US" w:eastAsia="zh-CN"/>
        </w:rPr>
        <w:t>2本，生员为4本，秀才为6本，举人为8本，贡士为10本，进士为20本。如图1所示。</w:t>
      </w:r>
    </w:p>
    <w:p>
      <w:pPr>
        <w:spacing w:line="360" w:lineRule="auto"/>
      </w:pPr>
      <w:r>
        <mc:AlternateContent>
          <mc:Choice Requires="wpg">
            <w:drawing>
              <wp:inline distT="0" distB="0" distL="114300" distR="114300">
                <wp:extent cx="6279515" cy="2935605"/>
                <wp:effectExtent l="0" t="0" r="0" b="0"/>
                <wp:docPr id="1" name="组合 1" descr="KSO_WM_TAG_VERSION=1.0&amp;KSO_WM_BEAUTIFY_FLAG=#wm#&amp;KSO_WM_UNIT_TYPE=i&amp;KSO_WM_UNIT_ID=wpsdiag20165028_6*i*1&amp;KSO_WM_TEMPLATE_CATEGORY=wpsdiag&amp;KSO_WM_TEMPLATE_INDEX=20165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95605" y="384175"/>
                          <a:ext cx="6279521" cy="2935384"/>
                          <a:chOff x="-9679" y="96003"/>
                          <a:chExt cx="1709241" cy="799144"/>
                        </a:xfrm>
                      </wpg:grpSpPr>
                      <wps:wsp>
                        <wps:cNvPr id="91" name="任意多边形 23" descr="KSO_WM_UNIT_INDEX=1_1&amp;KSO_WM_UNIT_TYPE=m_i&amp;KSO_WM_UNIT_ID=wpsdiag20165028_6*m_i*1_1&amp;KSO_WM_UNIT_LAYERLEVEL=1_1&amp;KSO_WM_UNIT_CLEAR=1&amp;KSO_WM_TAG_VERSION=1.0&amp;KSO_WM_BEAUTIFY_FLAG=#wm#&amp;KSO_WM_TEMPLATE_CATEGORY=wpsdiag&amp;KSO_WM_TEMPLATE_INDEX=20165028&amp;KSO_WM_SLIDE_ITEM_CNT=6&amp;KSO_WM_DIAGRAM_GROUP_CODE=m1_1"/>
                        <wps:cNvSpPr/>
                        <wps:spPr>
                          <a:xfrm>
                            <a:off x="59793" y="297573"/>
                            <a:ext cx="1506010" cy="305015"/>
                          </a:xfrm>
                          <a:custGeom>
                            <a:avLst/>
                            <a:gdLst>
                              <a:gd name="connsiteX0" fmla="*/ 0 w 7013359"/>
                              <a:gd name="connsiteY0" fmla="*/ 1420427 h 1420427"/>
                              <a:gd name="connsiteX1" fmla="*/ 1420427 w 7013359"/>
                              <a:gd name="connsiteY1" fmla="*/ 790113 h 1420427"/>
                              <a:gd name="connsiteX2" fmla="*/ 7013359 w 7013359"/>
                              <a:gd name="connsiteY2" fmla="*/ 0 h 1420427"/>
                              <a:gd name="connsiteX3" fmla="*/ 7013359 w 7013359"/>
                              <a:gd name="connsiteY3" fmla="*/ 0 h 1420427"/>
                              <a:gd name="connsiteX0-1" fmla="*/ 0 w 7013359"/>
                              <a:gd name="connsiteY0-2" fmla="*/ 1420427 h 1420427"/>
                              <a:gd name="connsiteX1-3" fmla="*/ 1313894 w 7013359"/>
                              <a:gd name="connsiteY1-4" fmla="*/ 878889 h 1420427"/>
                              <a:gd name="connsiteX2-5" fmla="*/ 7013359 w 7013359"/>
                              <a:gd name="connsiteY2-6" fmla="*/ 0 h 1420427"/>
                              <a:gd name="connsiteX3-7" fmla="*/ 7013359 w 7013359"/>
                              <a:gd name="connsiteY3-8" fmla="*/ 0 h 1420427"/>
                              <a:gd name="connsiteX0-9" fmla="*/ 0 w 7013359"/>
                              <a:gd name="connsiteY0-10" fmla="*/ 1420427 h 1420427"/>
                              <a:gd name="connsiteX1-11" fmla="*/ 1313894 w 7013359"/>
                              <a:gd name="connsiteY1-12" fmla="*/ 878889 h 1420427"/>
                              <a:gd name="connsiteX2-13" fmla="*/ 7013359 w 7013359"/>
                              <a:gd name="connsiteY2-14" fmla="*/ 0 h 1420427"/>
                              <a:gd name="connsiteX3-15" fmla="*/ 7013359 w 7013359"/>
                              <a:gd name="connsiteY3-16" fmla="*/ 0 h 1420427"/>
                              <a:gd name="connsiteX0-17" fmla="*/ 0 w 7013359"/>
                              <a:gd name="connsiteY0-18" fmla="*/ 1420427 h 1420427"/>
                              <a:gd name="connsiteX1-19" fmla="*/ 1313894 w 7013359"/>
                              <a:gd name="connsiteY1-20" fmla="*/ 878889 h 1420427"/>
                              <a:gd name="connsiteX2-21" fmla="*/ 2840854 w 7013359"/>
                              <a:gd name="connsiteY2-22" fmla="*/ 701336 h 1420427"/>
                              <a:gd name="connsiteX3-23" fmla="*/ 7013359 w 7013359"/>
                              <a:gd name="connsiteY3-24" fmla="*/ 0 h 1420427"/>
                              <a:gd name="connsiteX4" fmla="*/ 7013359 w 7013359"/>
                              <a:gd name="connsiteY4" fmla="*/ 0 h 1420427"/>
                              <a:gd name="connsiteX0-25" fmla="*/ 0 w 7013359"/>
                              <a:gd name="connsiteY0-26" fmla="*/ 1420427 h 1420427"/>
                              <a:gd name="connsiteX1-27" fmla="*/ 1313894 w 7013359"/>
                              <a:gd name="connsiteY1-28" fmla="*/ 878889 h 1420427"/>
                              <a:gd name="connsiteX2-29" fmla="*/ 2974019 w 7013359"/>
                              <a:gd name="connsiteY2-30" fmla="*/ 1127464 h 1420427"/>
                              <a:gd name="connsiteX3-31" fmla="*/ 7013359 w 7013359"/>
                              <a:gd name="connsiteY3-32" fmla="*/ 0 h 1420427"/>
                              <a:gd name="connsiteX4-33" fmla="*/ 7013359 w 7013359"/>
                              <a:gd name="connsiteY4-34" fmla="*/ 0 h 1420427"/>
                              <a:gd name="connsiteX0-35" fmla="*/ 0 w 7013359"/>
                              <a:gd name="connsiteY0-36" fmla="*/ 1420427 h 1420427"/>
                              <a:gd name="connsiteX1-37" fmla="*/ 1313894 w 7013359"/>
                              <a:gd name="connsiteY1-38" fmla="*/ 878889 h 1420427"/>
                              <a:gd name="connsiteX2-39" fmla="*/ 2974019 w 7013359"/>
                              <a:gd name="connsiteY2-40" fmla="*/ 1127464 h 1420427"/>
                              <a:gd name="connsiteX3-41" fmla="*/ 4429957 w 7013359"/>
                              <a:gd name="connsiteY3-42" fmla="*/ 763480 h 1420427"/>
                              <a:gd name="connsiteX4-43" fmla="*/ 7013359 w 7013359"/>
                              <a:gd name="connsiteY4-44" fmla="*/ 0 h 1420427"/>
                              <a:gd name="connsiteX5" fmla="*/ 7013359 w 7013359"/>
                              <a:gd name="connsiteY5" fmla="*/ 0 h 1420427"/>
                              <a:gd name="connsiteX0-45" fmla="*/ 0 w 7013359"/>
                              <a:gd name="connsiteY0-46" fmla="*/ 1420427 h 1420427"/>
                              <a:gd name="connsiteX1-47" fmla="*/ 1313894 w 7013359"/>
                              <a:gd name="connsiteY1-48" fmla="*/ 878889 h 1420427"/>
                              <a:gd name="connsiteX2-49" fmla="*/ 2974019 w 7013359"/>
                              <a:gd name="connsiteY2-50" fmla="*/ 1127464 h 1420427"/>
                              <a:gd name="connsiteX3-51" fmla="*/ 4279036 w 7013359"/>
                              <a:gd name="connsiteY3-52" fmla="*/ 541538 h 1420427"/>
                              <a:gd name="connsiteX4-53" fmla="*/ 7013359 w 7013359"/>
                              <a:gd name="connsiteY4-54" fmla="*/ 0 h 1420427"/>
                              <a:gd name="connsiteX5-55" fmla="*/ 7013359 w 7013359"/>
                              <a:gd name="connsiteY5-56" fmla="*/ 0 h 1420427"/>
                              <a:gd name="connsiteX0-57" fmla="*/ 0 w 7013359"/>
                              <a:gd name="connsiteY0-58" fmla="*/ 1420427 h 1420427"/>
                              <a:gd name="connsiteX1-59" fmla="*/ 1313894 w 7013359"/>
                              <a:gd name="connsiteY1-60" fmla="*/ 878889 h 1420427"/>
                              <a:gd name="connsiteX2-61" fmla="*/ 2974019 w 7013359"/>
                              <a:gd name="connsiteY2-62" fmla="*/ 1127464 h 1420427"/>
                              <a:gd name="connsiteX3-63" fmla="*/ 4243525 w 7013359"/>
                              <a:gd name="connsiteY3-64" fmla="*/ 523783 h 1420427"/>
                              <a:gd name="connsiteX4-65" fmla="*/ 7013359 w 7013359"/>
                              <a:gd name="connsiteY4-66" fmla="*/ 0 h 1420427"/>
                              <a:gd name="connsiteX5-67" fmla="*/ 7013359 w 7013359"/>
                              <a:gd name="connsiteY5-68" fmla="*/ 0 h 1420427"/>
                              <a:gd name="connsiteX0-69" fmla="*/ 0 w 7013359"/>
                              <a:gd name="connsiteY0-70" fmla="*/ 1420427 h 1420427"/>
                              <a:gd name="connsiteX1-71" fmla="*/ 1313894 w 7013359"/>
                              <a:gd name="connsiteY1-72" fmla="*/ 878889 h 1420427"/>
                              <a:gd name="connsiteX2-73" fmla="*/ 2974019 w 7013359"/>
                              <a:gd name="connsiteY2-74" fmla="*/ 1127464 h 1420427"/>
                              <a:gd name="connsiteX3-75" fmla="*/ 4243525 w 7013359"/>
                              <a:gd name="connsiteY3-76" fmla="*/ 523783 h 1420427"/>
                              <a:gd name="connsiteX4-77" fmla="*/ 5690586 w 7013359"/>
                              <a:gd name="connsiteY4-78" fmla="*/ 221942 h 1420427"/>
                              <a:gd name="connsiteX5-79" fmla="*/ 7013359 w 7013359"/>
                              <a:gd name="connsiteY5-80" fmla="*/ 0 h 1420427"/>
                              <a:gd name="connsiteX6" fmla="*/ 7013359 w 7013359"/>
                              <a:gd name="connsiteY6" fmla="*/ 0 h 1420427"/>
                              <a:gd name="connsiteX0-81" fmla="*/ 0 w 7013359"/>
                              <a:gd name="connsiteY0-82" fmla="*/ 1420427 h 1420427"/>
                              <a:gd name="connsiteX1-83" fmla="*/ 1313894 w 7013359"/>
                              <a:gd name="connsiteY1-84" fmla="*/ 878889 h 1420427"/>
                              <a:gd name="connsiteX2-85" fmla="*/ 2974019 w 7013359"/>
                              <a:gd name="connsiteY2-86" fmla="*/ 1127464 h 1420427"/>
                              <a:gd name="connsiteX3-87" fmla="*/ 4243525 w 7013359"/>
                              <a:gd name="connsiteY3-88" fmla="*/ 523783 h 1420427"/>
                              <a:gd name="connsiteX4-89" fmla="*/ 5734974 w 7013359"/>
                              <a:gd name="connsiteY4-90" fmla="*/ 346229 h 1420427"/>
                              <a:gd name="connsiteX5-91" fmla="*/ 7013359 w 7013359"/>
                              <a:gd name="connsiteY5-92" fmla="*/ 0 h 1420427"/>
                              <a:gd name="connsiteX6-93" fmla="*/ 7013359 w 7013359"/>
                              <a:gd name="connsiteY6-94" fmla="*/ 0 h 1420427"/>
                              <a:gd name="connsiteX0-95" fmla="*/ 0 w 7013359"/>
                              <a:gd name="connsiteY0-96" fmla="*/ 1420427 h 1420427"/>
                              <a:gd name="connsiteX1-97" fmla="*/ 1313894 w 7013359"/>
                              <a:gd name="connsiteY1-98" fmla="*/ 878889 h 1420427"/>
                              <a:gd name="connsiteX2-99" fmla="*/ 2974019 w 7013359"/>
                              <a:gd name="connsiteY2-100" fmla="*/ 1127464 h 1420427"/>
                              <a:gd name="connsiteX3-101" fmla="*/ 4243525 w 7013359"/>
                              <a:gd name="connsiteY3-102" fmla="*/ 523783 h 1420427"/>
                              <a:gd name="connsiteX4-103" fmla="*/ 5734974 w 7013359"/>
                              <a:gd name="connsiteY4-104" fmla="*/ 346229 h 1420427"/>
                              <a:gd name="connsiteX5-105" fmla="*/ 7013359 w 7013359"/>
                              <a:gd name="connsiteY5-106" fmla="*/ 0 h 1420427"/>
                              <a:gd name="connsiteX6-107" fmla="*/ 7013359 w 7013359"/>
                              <a:gd name="connsiteY6-108" fmla="*/ 0 h 1420427"/>
                              <a:gd name="connsiteX0-109" fmla="*/ 0 w 7013359"/>
                              <a:gd name="connsiteY0-110" fmla="*/ 1420427 h 1420427"/>
                              <a:gd name="connsiteX1-111" fmla="*/ 1340527 w 7013359"/>
                              <a:gd name="connsiteY1-112" fmla="*/ 887766 h 1420427"/>
                              <a:gd name="connsiteX2-113" fmla="*/ 2974019 w 7013359"/>
                              <a:gd name="connsiteY2-114" fmla="*/ 1127464 h 1420427"/>
                              <a:gd name="connsiteX3-115" fmla="*/ 4243525 w 7013359"/>
                              <a:gd name="connsiteY3-116" fmla="*/ 523783 h 1420427"/>
                              <a:gd name="connsiteX4-117" fmla="*/ 5734974 w 7013359"/>
                              <a:gd name="connsiteY4-118" fmla="*/ 346229 h 1420427"/>
                              <a:gd name="connsiteX5-119" fmla="*/ 7013359 w 7013359"/>
                              <a:gd name="connsiteY5-120" fmla="*/ 0 h 1420427"/>
                              <a:gd name="connsiteX6-121" fmla="*/ 7013359 w 7013359"/>
                              <a:gd name="connsiteY6-122" fmla="*/ 0 h 1420427"/>
                              <a:gd name="connsiteX0-123" fmla="*/ 0 w 7013359"/>
                              <a:gd name="connsiteY0-124" fmla="*/ 1420427 h 1420427"/>
                              <a:gd name="connsiteX1-125" fmla="*/ 1340527 w 7013359"/>
                              <a:gd name="connsiteY1-126" fmla="*/ 887766 h 1420427"/>
                              <a:gd name="connsiteX2-127" fmla="*/ 2807332 w 7013359"/>
                              <a:gd name="connsiteY2-128" fmla="*/ 1132227 h 1420427"/>
                              <a:gd name="connsiteX3-129" fmla="*/ 4243525 w 7013359"/>
                              <a:gd name="connsiteY3-130" fmla="*/ 523783 h 1420427"/>
                              <a:gd name="connsiteX4-131" fmla="*/ 5734974 w 7013359"/>
                              <a:gd name="connsiteY4-132" fmla="*/ 346229 h 1420427"/>
                              <a:gd name="connsiteX5-133" fmla="*/ 7013359 w 7013359"/>
                              <a:gd name="connsiteY5-134" fmla="*/ 0 h 1420427"/>
                              <a:gd name="connsiteX6-135" fmla="*/ 7013359 w 7013359"/>
                              <a:gd name="connsiteY6-136" fmla="*/ 0 h 1420427"/>
                              <a:gd name="connsiteX0-137" fmla="*/ 0 w 7013359"/>
                              <a:gd name="connsiteY0-138" fmla="*/ 1420427 h 1420427"/>
                              <a:gd name="connsiteX1-139" fmla="*/ 1340527 w 7013359"/>
                              <a:gd name="connsiteY1-140" fmla="*/ 887766 h 1420427"/>
                              <a:gd name="connsiteX2-141" fmla="*/ 2807332 w 7013359"/>
                              <a:gd name="connsiteY2-142" fmla="*/ 1132227 h 1420427"/>
                              <a:gd name="connsiteX3-143" fmla="*/ 4281625 w 7013359"/>
                              <a:gd name="connsiteY3-144" fmla="*/ 533308 h 1420427"/>
                              <a:gd name="connsiteX4-145" fmla="*/ 5734974 w 7013359"/>
                              <a:gd name="connsiteY4-146" fmla="*/ 346229 h 1420427"/>
                              <a:gd name="connsiteX5-147" fmla="*/ 7013359 w 7013359"/>
                              <a:gd name="connsiteY5-148" fmla="*/ 0 h 1420427"/>
                              <a:gd name="connsiteX6-149" fmla="*/ 7013359 w 7013359"/>
                              <a:gd name="connsiteY6-150" fmla="*/ 0 h 1420427"/>
                              <a:gd name="connsiteX0-151" fmla="*/ 0 w 7013359"/>
                              <a:gd name="connsiteY0-152" fmla="*/ 1420427 h 1420427"/>
                              <a:gd name="connsiteX1-153" fmla="*/ 1340527 w 7013359"/>
                              <a:gd name="connsiteY1-154" fmla="*/ 887766 h 1420427"/>
                              <a:gd name="connsiteX2-155" fmla="*/ 2807332 w 7013359"/>
                              <a:gd name="connsiteY2-156" fmla="*/ 1132227 h 1420427"/>
                              <a:gd name="connsiteX3-157" fmla="*/ 4281625 w 7013359"/>
                              <a:gd name="connsiteY3-158" fmla="*/ 533308 h 1420427"/>
                              <a:gd name="connsiteX4-159" fmla="*/ 5734974 w 7013359"/>
                              <a:gd name="connsiteY4-160" fmla="*/ 346229 h 1420427"/>
                              <a:gd name="connsiteX5-161" fmla="*/ 7013359 w 7013359"/>
                              <a:gd name="connsiteY5-162" fmla="*/ 0 h 1420427"/>
                              <a:gd name="connsiteX6-163" fmla="*/ 7013359 w 7013359"/>
                              <a:gd name="connsiteY6-164" fmla="*/ 0 h 1420427"/>
                              <a:gd name="connsiteX0-165" fmla="*/ 0 w 7013359"/>
                              <a:gd name="connsiteY0-166" fmla="*/ 1420427 h 1420427"/>
                              <a:gd name="connsiteX1-167" fmla="*/ 1340527 w 7013359"/>
                              <a:gd name="connsiteY1-168" fmla="*/ 887766 h 1420427"/>
                              <a:gd name="connsiteX2-169" fmla="*/ 2807332 w 7013359"/>
                              <a:gd name="connsiteY2-170" fmla="*/ 1132227 h 1420427"/>
                              <a:gd name="connsiteX3-171" fmla="*/ 4262575 w 7013359"/>
                              <a:gd name="connsiteY3-172" fmla="*/ 538070 h 1420427"/>
                              <a:gd name="connsiteX4-173" fmla="*/ 5734974 w 7013359"/>
                              <a:gd name="connsiteY4-174" fmla="*/ 346229 h 1420427"/>
                              <a:gd name="connsiteX5-175" fmla="*/ 7013359 w 7013359"/>
                              <a:gd name="connsiteY5-176" fmla="*/ 0 h 1420427"/>
                              <a:gd name="connsiteX6-177" fmla="*/ 7013359 w 7013359"/>
                              <a:gd name="connsiteY6-178" fmla="*/ 0 h 1420427"/>
                              <a:gd name="connsiteX0-179" fmla="*/ 0 w 7013359"/>
                              <a:gd name="connsiteY0-180" fmla="*/ 1420427 h 1420427"/>
                              <a:gd name="connsiteX1-181" fmla="*/ 1340527 w 7013359"/>
                              <a:gd name="connsiteY1-182" fmla="*/ 887766 h 1420427"/>
                              <a:gd name="connsiteX2-183" fmla="*/ 2807332 w 7013359"/>
                              <a:gd name="connsiteY2-184" fmla="*/ 1132227 h 1420427"/>
                              <a:gd name="connsiteX3-185" fmla="*/ 4276863 w 7013359"/>
                              <a:gd name="connsiteY3-186" fmla="*/ 530927 h 1420427"/>
                              <a:gd name="connsiteX4-187" fmla="*/ 5734974 w 7013359"/>
                              <a:gd name="connsiteY4-188" fmla="*/ 346229 h 1420427"/>
                              <a:gd name="connsiteX5-189" fmla="*/ 7013359 w 7013359"/>
                              <a:gd name="connsiteY5-190" fmla="*/ 0 h 1420427"/>
                              <a:gd name="connsiteX6-191" fmla="*/ 7013359 w 7013359"/>
                              <a:gd name="connsiteY6-192" fmla="*/ 0 h 1420427"/>
                              <a:gd name="connsiteX0-193" fmla="*/ 0 w 7013359"/>
                              <a:gd name="connsiteY0-194" fmla="*/ 1420427 h 1420427"/>
                              <a:gd name="connsiteX1-195" fmla="*/ 1340527 w 7013359"/>
                              <a:gd name="connsiteY1-196" fmla="*/ 887766 h 1420427"/>
                              <a:gd name="connsiteX2-197" fmla="*/ 2807332 w 7013359"/>
                              <a:gd name="connsiteY2-198" fmla="*/ 1132227 h 1420427"/>
                              <a:gd name="connsiteX3-199" fmla="*/ 4276863 w 7013359"/>
                              <a:gd name="connsiteY3-200" fmla="*/ 530927 h 1420427"/>
                              <a:gd name="connsiteX4-201" fmla="*/ 5734974 w 7013359"/>
                              <a:gd name="connsiteY4-202" fmla="*/ 346229 h 1420427"/>
                              <a:gd name="connsiteX5-203" fmla="*/ 7013359 w 7013359"/>
                              <a:gd name="connsiteY5-204" fmla="*/ 0 h 1420427"/>
                              <a:gd name="connsiteX6-205" fmla="*/ 7013359 w 7013359"/>
                              <a:gd name="connsiteY6-206" fmla="*/ 0 h 1420427"/>
                              <a:gd name="connsiteX0-207" fmla="*/ 0 w 7013359"/>
                              <a:gd name="connsiteY0-208" fmla="*/ 1420427 h 1420427"/>
                              <a:gd name="connsiteX1-209" fmla="*/ 1340527 w 7013359"/>
                              <a:gd name="connsiteY1-210" fmla="*/ 887766 h 1420427"/>
                              <a:gd name="connsiteX2-211" fmla="*/ 2807332 w 7013359"/>
                              <a:gd name="connsiteY2-212" fmla="*/ 1132227 h 1420427"/>
                              <a:gd name="connsiteX3-213" fmla="*/ 4276863 w 7013359"/>
                              <a:gd name="connsiteY3-214" fmla="*/ 530927 h 1420427"/>
                              <a:gd name="connsiteX4-215" fmla="*/ 5734974 w 7013359"/>
                              <a:gd name="connsiteY4-216" fmla="*/ 346229 h 1420427"/>
                              <a:gd name="connsiteX5-217" fmla="*/ 7013359 w 7013359"/>
                              <a:gd name="connsiteY5-218" fmla="*/ 0 h 1420427"/>
                              <a:gd name="connsiteX6-219" fmla="*/ 7013359 w 7013359"/>
                              <a:gd name="connsiteY6-220" fmla="*/ 0 h 1420427"/>
                              <a:gd name="connsiteX0-221" fmla="*/ 0 w 7013359"/>
                              <a:gd name="connsiteY0-222" fmla="*/ 1420427 h 1420427"/>
                              <a:gd name="connsiteX1-223" fmla="*/ 1340527 w 7013359"/>
                              <a:gd name="connsiteY1-224" fmla="*/ 887766 h 1420427"/>
                              <a:gd name="connsiteX2-225" fmla="*/ 2807332 w 7013359"/>
                              <a:gd name="connsiteY2-226" fmla="*/ 1132227 h 1420427"/>
                              <a:gd name="connsiteX3-227" fmla="*/ 4276863 w 7013359"/>
                              <a:gd name="connsiteY3-228" fmla="*/ 530927 h 1420427"/>
                              <a:gd name="connsiteX4-229" fmla="*/ 5734974 w 7013359"/>
                              <a:gd name="connsiteY4-230" fmla="*/ 346229 h 1420427"/>
                              <a:gd name="connsiteX5-231" fmla="*/ 7013359 w 7013359"/>
                              <a:gd name="connsiteY5-232" fmla="*/ 0 h 1420427"/>
                              <a:gd name="connsiteX6-233" fmla="*/ 7013359 w 7013359"/>
                              <a:gd name="connsiteY6-234" fmla="*/ 0 h 1420427"/>
                              <a:gd name="connsiteX0-235" fmla="*/ 0 w 7013359"/>
                              <a:gd name="connsiteY0-236" fmla="*/ 1420427 h 1420427"/>
                              <a:gd name="connsiteX1-237" fmla="*/ 1340527 w 7013359"/>
                              <a:gd name="connsiteY1-238" fmla="*/ 887766 h 1420427"/>
                              <a:gd name="connsiteX2-239" fmla="*/ 2807332 w 7013359"/>
                              <a:gd name="connsiteY2-240" fmla="*/ 1132227 h 1420427"/>
                              <a:gd name="connsiteX3-241" fmla="*/ 4276863 w 7013359"/>
                              <a:gd name="connsiteY3-242" fmla="*/ 530927 h 1420427"/>
                              <a:gd name="connsiteX4-243" fmla="*/ 5734974 w 7013359"/>
                              <a:gd name="connsiteY4-244" fmla="*/ 346229 h 1420427"/>
                              <a:gd name="connsiteX5-245" fmla="*/ 7013359 w 7013359"/>
                              <a:gd name="connsiteY5-246" fmla="*/ 0 h 1420427"/>
                              <a:gd name="connsiteX6-247" fmla="*/ 7013359 w 7013359"/>
                              <a:gd name="connsiteY6-248" fmla="*/ 0 h 1420427"/>
                              <a:gd name="connsiteX0-249" fmla="*/ 0 w 7013359"/>
                              <a:gd name="connsiteY0-250" fmla="*/ 1420427 h 1420427"/>
                              <a:gd name="connsiteX1-251" fmla="*/ 1340527 w 7013359"/>
                              <a:gd name="connsiteY1-252" fmla="*/ 887766 h 1420427"/>
                              <a:gd name="connsiteX2-253" fmla="*/ 2807332 w 7013359"/>
                              <a:gd name="connsiteY2-254" fmla="*/ 1132227 h 1420427"/>
                              <a:gd name="connsiteX3-255" fmla="*/ 4276863 w 7013359"/>
                              <a:gd name="connsiteY3-256" fmla="*/ 530927 h 1420427"/>
                              <a:gd name="connsiteX4-257" fmla="*/ 5734974 w 7013359"/>
                              <a:gd name="connsiteY4-258" fmla="*/ 346229 h 1420427"/>
                              <a:gd name="connsiteX5-259" fmla="*/ 7013359 w 7013359"/>
                              <a:gd name="connsiteY5-260" fmla="*/ 0 h 1420427"/>
                              <a:gd name="connsiteX6-261" fmla="*/ 7013359 w 7013359"/>
                              <a:gd name="connsiteY6-262" fmla="*/ 0 h 1420427"/>
                              <a:gd name="connsiteX0-263" fmla="*/ 0 w 7013359"/>
                              <a:gd name="connsiteY0-264" fmla="*/ 1420427 h 1420427"/>
                              <a:gd name="connsiteX1-265" fmla="*/ 1340527 w 7013359"/>
                              <a:gd name="connsiteY1-266" fmla="*/ 887766 h 1420427"/>
                              <a:gd name="connsiteX2-267" fmla="*/ 2807332 w 7013359"/>
                              <a:gd name="connsiteY2-268" fmla="*/ 1132227 h 1420427"/>
                              <a:gd name="connsiteX3-269" fmla="*/ 4276863 w 7013359"/>
                              <a:gd name="connsiteY3-270" fmla="*/ 530927 h 1420427"/>
                              <a:gd name="connsiteX4-271" fmla="*/ 5734974 w 7013359"/>
                              <a:gd name="connsiteY4-272" fmla="*/ 346229 h 1420427"/>
                              <a:gd name="connsiteX5-273" fmla="*/ 7013359 w 7013359"/>
                              <a:gd name="connsiteY5-274" fmla="*/ 0 h 1420427"/>
                              <a:gd name="connsiteX6-275" fmla="*/ 7013359 w 7013359"/>
                              <a:gd name="connsiteY6-276" fmla="*/ 0 h 1420427"/>
                              <a:gd name="connsiteX0-277" fmla="*/ 0 w 7013359"/>
                              <a:gd name="connsiteY0-278" fmla="*/ 1420427 h 1420427"/>
                              <a:gd name="connsiteX1-279" fmla="*/ 1340527 w 7013359"/>
                              <a:gd name="connsiteY1-280" fmla="*/ 887766 h 1420427"/>
                              <a:gd name="connsiteX2-281" fmla="*/ 2807332 w 7013359"/>
                              <a:gd name="connsiteY2-282" fmla="*/ 1132227 h 1420427"/>
                              <a:gd name="connsiteX3-283" fmla="*/ 4276863 w 7013359"/>
                              <a:gd name="connsiteY3-284" fmla="*/ 530927 h 1420427"/>
                              <a:gd name="connsiteX4-285" fmla="*/ 5734974 w 7013359"/>
                              <a:gd name="connsiteY4-286" fmla="*/ 585926 h 1420427"/>
                              <a:gd name="connsiteX5-287" fmla="*/ 7013359 w 7013359"/>
                              <a:gd name="connsiteY5-288" fmla="*/ 0 h 1420427"/>
                              <a:gd name="connsiteX6-289" fmla="*/ 7013359 w 7013359"/>
                              <a:gd name="connsiteY6-290" fmla="*/ 0 h 1420427"/>
                              <a:gd name="connsiteX0-291" fmla="*/ 0 w 7013359"/>
                              <a:gd name="connsiteY0-292" fmla="*/ 1420427 h 1420427"/>
                              <a:gd name="connsiteX1-293" fmla="*/ 1340527 w 7013359"/>
                              <a:gd name="connsiteY1-294" fmla="*/ 887766 h 1420427"/>
                              <a:gd name="connsiteX2-295" fmla="*/ 2807332 w 7013359"/>
                              <a:gd name="connsiteY2-296" fmla="*/ 1132227 h 1420427"/>
                              <a:gd name="connsiteX3-297" fmla="*/ 4276863 w 7013359"/>
                              <a:gd name="connsiteY3-298" fmla="*/ 530927 h 1420427"/>
                              <a:gd name="connsiteX4-299" fmla="*/ 5734974 w 7013359"/>
                              <a:gd name="connsiteY4-300" fmla="*/ 585926 h 1420427"/>
                              <a:gd name="connsiteX5-301" fmla="*/ 7013359 w 7013359"/>
                              <a:gd name="connsiteY5-302" fmla="*/ 0 h 1420427"/>
                              <a:gd name="connsiteX6-303" fmla="*/ 7013359 w 7013359"/>
                              <a:gd name="connsiteY6-304" fmla="*/ 0 h 1420427"/>
                              <a:gd name="connsiteX0-305" fmla="*/ 0 w 7013359"/>
                              <a:gd name="connsiteY0-306" fmla="*/ 1420427 h 1420427"/>
                              <a:gd name="connsiteX1-307" fmla="*/ 1340527 w 7013359"/>
                              <a:gd name="connsiteY1-308" fmla="*/ 887766 h 1420427"/>
                              <a:gd name="connsiteX2-309" fmla="*/ 2807332 w 7013359"/>
                              <a:gd name="connsiteY2-310" fmla="*/ 1132227 h 1420427"/>
                              <a:gd name="connsiteX3-311" fmla="*/ 4276863 w 7013359"/>
                              <a:gd name="connsiteY3-312" fmla="*/ 530927 h 1420427"/>
                              <a:gd name="connsiteX4-313" fmla="*/ 5734974 w 7013359"/>
                              <a:gd name="connsiteY4-314" fmla="*/ 585926 h 1420427"/>
                              <a:gd name="connsiteX5-315" fmla="*/ 7013359 w 7013359"/>
                              <a:gd name="connsiteY5-316" fmla="*/ 0 h 1420427"/>
                              <a:gd name="connsiteX6-317" fmla="*/ 7013359 w 7013359"/>
                              <a:gd name="connsiteY6-318" fmla="*/ 0 h 1420427"/>
                              <a:gd name="connsiteX0-319" fmla="*/ 0 w 7013359"/>
                              <a:gd name="connsiteY0-320" fmla="*/ 1420427 h 1420427"/>
                              <a:gd name="connsiteX1-321" fmla="*/ 1340527 w 7013359"/>
                              <a:gd name="connsiteY1-322" fmla="*/ 887766 h 1420427"/>
                              <a:gd name="connsiteX2-323" fmla="*/ 2807332 w 7013359"/>
                              <a:gd name="connsiteY2-324" fmla="*/ 1132227 h 1420427"/>
                              <a:gd name="connsiteX3-325" fmla="*/ 4276863 w 7013359"/>
                              <a:gd name="connsiteY3-326" fmla="*/ 530927 h 1420427"/>
                              <a:gd name="connsiteX4-327" fmla="*/ 5734974 w 7013359"/>
                              <a:gd name="connsiteY4-328" fmla="*/ 585926 h 1420427"/>
                              <a:gd name="connsiteX5-329" fmla="*/ 7013359 w 7013359"/>
                              <a:gd name="connsiteY5-330" fmla="*/ 0 h 1420427"/>
                              <a:gd name="connsiteX6-331" fmla="*/ 7013359 w 7013359"/>
                              <a:gd name="connsiteY6-332" fmla="*/ 0 h 1420427"/>
                              <a:gd name="connsiteX0-333" fmla="*/ 0 w 7013359"/>
                              <a:gd name="connsiteY0-334" fmla="*/ 1420427 h 1420427"/>
                              <a:gd name="connsiteX1-335" fmla="*/ 1340527 w 7013359"/>
                              <a:gd name="connsiteY1-336" fmla="*/ 887766 h 1420427"/>
                              <a:gd name="connsiteX2-337" fmla="*/ 2807332 w 7013359"/>
                              <a:gd name="connsiteY2-338" fmla="*/ 1132227 h 1420427"/>
                              <a:gd name="connsiteX3-339" fmla="*/ 4276863 w 7013359"/>
                              <a:gd name="connsiteY3-340" fmla="*/ 530927 h 1420427"/>
                              <a:gd name="connsiteX4-341" fmla="*/ 5734974 w 7013359"/>
                              <a:gd name="connsiteY4-342" fmla="*/ 585926 h 1420427"/>
                              <a:gd name="connsiteX5-343" fmla="*/ 7013359 w 7013359"/>
                              <a:gd name="connsiteY5-344" fmla="*/ 0 h 1420427"/>
                              <a:gd name="connsiteX6-345" fmla="*/ 7013359 w 7013359"/>
                              <a:gd name="connsiteY6-346" fmla="*/ 0 h 1420427"/>
                              <a:gd name="connsiteX0-347" fmla="*/ 0 w 7013359"/>
                              <a:gd name="connsiteY0-348" fmla="*/ 1420427 h 1420427"/>
                              <a:gd name="connsiteX1-349" fmla="*/ 1340527 w 7013359"/>
                              <a:gd name="connsiteY1-350" fmla="*/ 887766 h 1420427"/>
                              <a:gd name="connsiteX2-351" fmla="*/ 2807332 w 7013359"/>
                              <a:gd name="connsiteY2-352" fmla="*/ 1132227 h 1420427"/>
                              <a:gd name="connsiteX3-353" fmla="*/ 4276863 w 7013359"/>
                              <a:gd name="connsiteY3-354" fmla="*/ 530927 h 1420427"/>
                              <a:gd name="connsiteX4-355" fmla="*/ 5734974 w 7013359"/>
                              <a:gd name="connsiteY4-356" fmla="*/ 585926 h 1420427"/>
                              <a:gd name="connsiteX5-357" fmla="*/ 7013359 w 7013359"/>
                              <a:gd name="connsiteY5-358" fmla="*/ 0 h 1420427"/>
                              <a:gd name="connsiteX6-359" fmla="*/ 7013359 w 7013359"/>
                              <a:gd name="connsiteY6-360" fmla="*/ 0 h 1420427"/>
                              <a:gd name="connsiteX0-361" fmla="*/ 0 w 7013359"/>
                              <a:gd name="connsiteY0-362" fmla="*/ 1420427 h 1420427"/>
                              <a:gd name="connsiteX1-363" fmla="*/ 1340527 w 7013359"/>
                              <a:gd name="connsiteY1-364" fmla="*/ 887766 h 1420427"/>
                              <a:gd name="connsiteX2-365" fmla="*/ 2807332 w 7013359"/>
                              <a:gd name="connsiteY2-366" fmla="*/ 1132227 h 1420427"/>
                              <a:gd name="connsiteX3-367" fmla="*/ 4276863 w 7013359"/>
                              <a:gd name="connsiteY3-368" fmla="*/ 530927 h 1420427"/>
                              <a:gd name="connsiteX4-369" fmla="*/ 5734974 w 7013359"/>
                              <a:gd name="connsiteY4-370" fmla="*/ 585926 h 1420427"/>
                              <a:gd name="connsiteX5-371" fmla="*/ 7013359 w 7013359"/>
                              <a:gd name="connsiteY5-372" fmla="*/ 0 h 1420427"/>
                              <a:gd name="connsiteX6-373" fmla="*/ 7013359 w 7013359"/>
                              <a:gd name="connsiteY6-374" fmla="*/ 0 h 1420427"/>
                            </a:gdLst>
                            <a:ahLst/>
                            <a:cxnLst>
                              <a:cxn ang="0">
                                <a:pos x="connsiteX0-361" y="connsiteY0-362"/>
                              </a:cxn>
                              <a:cxn ang="0">
                                <a:pos x="connsiteX1-363" y="connsiteY1-364"/>
                              </a:cxn>
                              <a:cxn ang="0">
                                <a:pos x="connsiteX2-365" y="connsiteY2-366"/>
                              </a:cxn>
                              <a:cxn ang="0">
                                <a:pos x="connsiteX3-367" y="connsiteY3-368"/>
                              </a:cxn>
                              <a:cxn ang="0">
                                <a:pos x="connsiteX4-369" y="connsiteY4-370"/>
                              </a:cxn>
                              <a:cxn ang="0">
                                <a:pos x="connsiteX5-371" y="connsiteY5-372"/>
                              </a:cxn>
                              <a:cxn ang="0">
                                <a:pos x="connsiteX6-373" y="connsiteY6-374"/>
                              </a:cxn>
                            </a:cxnLst>
                            <a:rect l="l" t="t" r="r" b="b"/>
                            <a:pathLst>
                              <a:path w="7013359" h="1420427">
                                <a:moveTo>
                                  <a:pt x="0" y="1420427"/>
                                </a:moveTo>
                                <a:cubicBezTo>
                                  <a:pt x="125767" y="1223639"/>
                                  <a:pt x="858124" y="892256"/>
                                  <a:pt x="1340527" y="887766"/>
                                </a:cubicBezTo>
                                <a:cubicBezTo>
                                  <a:pt x="1822930" y="883276"/>
                                  <a:pt x="2287988" y="1151462"/>
                                  <a:pt x="2807332" y="1132227"/>
                                </a:cubicBezTo>
                                <a:cubicBezTo>
                                  <a:pt x="3326676" y="1112992"/>
                                  <a:pt x="3788923" y="621977"/>
                                  <a:pt x="4276863" y="530927"/>
                                </a:cubicBezTo>
                                <a:cubicBezTo>
                                  <a:pt x="4764803" y="439877"/>
                                  <a:pt x="5184699" y="826469"/>
                                  <a:pt x="5734974" y="585926"/>
                                </a:cubicBezTo>
                                <a:cubicBezTo>
                                  <a:pt x="6285249" y="345383"/>
                                  <a:pt x="6471117" y="79194"/>
                                  <a:pt x="7013359" y="0"/>
                                </a:cubicBezTo>
                                <a:lnTo>
                                  <a:pt x="7013359" y="0"/>
                                </a:lnTo>
                              </a:path>
                            </a:pathLst>
                          </a:custGeom>
                          <a:noFill/>
                          <a:ln w="19050" cap="flat" cmpd="sng" algn="ctr">
                            <a:solidFill>
                              <a:srgbClr val="BFBFBF"/>
                            </a:solidFill>
                            <a:prstDash val="sysDash"/>
                            <a:miter lim="800000"/>
                          </a:ln>
                          <a:effectLst/>
                        </wps:spPr>
                        <wps:bodyPr rtlCol="0" anchor="ctr">
                          <a:normAutofit/>
                        </wps:bodyPr>
                      </wps:wsp>
                      <wpg:grpSp>
                        <wpg:cNvPr id="2" name="组合 92"/>
                        <wpg:cNvGrpSpPr/>
                        <wpg:grpSpPr>
                          <a:xfrm>
                            <a:off x="0" y="590201"/>
                            <a:ext cx="76360" cy="76360"/>
                            <a:chOff x="0" y="590201"/>
                            <a:chExt cx="355600" cy="355600"/>
                          </a:xfrm>
                        </wpg:grpSpPr>
                        <wps:wsp>
                          <wps:cNvPr id="93" name="椭圆 93" descr="KSO_WM_UNIT_INDEX=1_2&amp;KSO_WM_UNIT_TYPE=m_i&amp;KSO_WM_UNIT_ID=wpsdiag20165028_6*m_i*1_2&amp;KSO_WM_UNIT_LAYERLEVEL=1_1&amp;KSO_WM_UNIT_CLEAR=1&amp;KSO_WM_TAG_VERSION=1.0&amp;KSO_WM_BEAUTIFY_FLAG=#wm#&amp;KSO_WM_TEMPLATE_CATEGORY=wpsdiag&amp;KSO_WM_TEMPLATE_INDEX=20165028&amp;KSO_WM_SLIDE_ITEM_CNT=6&amp;KSO_WM_DIAGRAM_GROUP_CODE=m1_1"/>
                          <wps:cNvSpPr/>
                          <wps:spPr>
                            <a:xfrm>
                              <a:off x="0" y="590201"/>
                              <a:ext cx="355600" cy="3556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38100" cap="flat" cmpd="sng" algn="ctr">
                              <a:solidFill>
                                <a:srgbClr val="BFBFB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>
                            <a:normAutofit/>
                          </wps:bodyPr>
                        </wps:wsp>
                        <wps:wsp>
                          <wps:cNvPr id="94" name="椭圆 94" descr="KSO_WM_UNIT_INDEX=1_3&amp;KSO_WM_UNIT_TYPE=m_i&amp;KSO_WM_UNIT_ID=wpsdiag20165028_6*m_i*1_3&amp;KSO_WM_UNIT_LAYERLEVEL=1_1&amp;KSO_WM_UNIT_CLEAR=1&amp;KSO_WM_TAG_VERSION=1.0&amp;KSO_WM_BEAUTIFY_FLAG=#wm#&amp;KSO_WM_TEMPLATE_CATEGORY=wpsdiag&amp;KSO_WM_TEMPLATE_INDEX=20165028&amp;KSO_WM_SLIDE_ITEM_CNT=6&amp;KSO_WM_DIAGRAM_GROUP_CODE=m1_1"/>
                          <wps:cNvSpPr/>
                          <wps:spPr>
                            <a:xfrm>
                              <a:off x="115888" y="706089"/>
                              <a:ext cx="123825" cy="123825"/>
                            </a:xfrm>
                            <a:prstGeom prst="ellipse">
                              <a:avLst/>
                            </a:prstGeom>
                            <a:solidFill>
                              <a:srgbClr val="2CBEBB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>
                            <a:normAutofit/>
                          </wps:bodyPr>
                        </wps:wsp>
                      </wpg:grpSp>
                      <wpg:grpSp>
                        <wpg:cNvPr id="3" name="组合 95"/>
                        <wpg:cNvGrpSpPr/>
                        <wpg:grpSpPr>
                          <a:xfrm>
                            <a:off x="292175" y="455561"/>
                            <a:ext cx="76360" cy="76360"/>
                            <a:chOff x="292175" y="455561"/>
                            <a:chExt cx="355600" cy="355600"/>
                          </a:xfrm>
                        </wpg:grpSpPr>
                        <wps:wsp>
                          <wps:cNvPr id="96" name="椭圆 96" descr="KSO_WM_UNIT_INDEX=1_4&amp;KSO_WM_UNIT_TYPE=m_i&amp;KSO_WM_UNIT_ID=wpsdiag20165028_6*m_i*1_4&amp;KSO_WM_UNIT_LAYERLEVEL=1_1&amp;KSO_WM_UNIT_CLEAR=1&amp;KSO_WM_TAG_VERSION=1.0&amp;KSO_WM_BEAUTIFY_FLAG=#wm#&amp;KSO_WM_TEMPLATE_CATEGORY=wpsdiag&amp;KSO_WM_TEMPLATE_INDEX=20165028&amp;KSO_WM_SLIDE_ITEM_CNT=6&amp;KSO_WM_DIAGRAM_GROUP_CODE=m1_1"/>
                          <wps:cNvSpPr/>
                          <wps:spPr>
                            <a:xfrm>
                              <a:off x="292175" y="455561"/>
                              <a:ext cx="355600" cy="3556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38100" cap="flat" cmpd="sng" algn="ctr">
                              <a:solidFill>
                                <a:srgbClr val="BFBFB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>
                            <a:normAutofit/>
                          </wps:bodyPr>
                        </wps:wsp>
                        <wps:wsp>
                          <wps:cNvPr id="97" name="椭圆 97" descr="KSO_WM_UNIT_INDEX=1_5&amp;KSO_WM_UNIT_TYPE=m_i&amp;KSO_WM_UNIT_ID=wpsdiag20165028_6*m_i*1_5&amp;KSO_WM_UNIT_LAYERLEVEL=1_1&amp;KSO_WM_UNIT_CLEAR=1&amp;KSO_WM_TAG_VERSION=1.0&amp;KSO_WM_BEAUTIFY_FLAG=#wm#&amp;KSO_WM_TEMPLATE_CATEGORY=wpsdiag&amp;KSO_WM_TEMPLATE_INDEX=20165028&amp;KSO_WM_SLIDE_ITEM_CNT=6&amp;KSO_WM_DIAGRAM_GROUP_CODE=m1_1"/>
                          <wps:cNvSpPr/>
                          <wps:spPr>
                            <a:xfrm>
                              <a:off x="408063" y="571449"/>
                              <a:ext cx="123825" cy="123825"/>
                            </a:xfrm>
                            <a:prstGeom prst="ellipse">
                              <a:avLst/>
                            </a:prstGeom>
                            <a:solidFill>
                              <a:srgbClr val="66D9AA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>
                            <a:normAutofit/>
                          </wps:bodyPr>
                        </wps:wsp>
                      </wpg:grpSp>
                      <wpg:grpSp>
                        <wpg:cNvPr id="4" name="组合 98"/>
                        <wpg:cNvGrpSpPr/>
                        <wpg:grpSpPr>
                          <a:xfrm>
                            <a:off x="584350" y="504356"/>
                            <a:ext cx="76360" cy="76360"/>
                            <a:chOff x="584350" y="504356"/>
                            <a:chExt cx="355600" cy="355600"/>
                          </a:xfrm>
                        </wpg:grpSpPr>
                        <wps:wsp>
                          <wps:cNvPr id="99" name="椭圆 99" descr="KSO_WM_UNIT_INDEX=1_6&amp;KSO_WM_UNIT_TYPE=m_i&amp;KSO_WM_UNIT_ID=wpsdiag20165028_6*m_i*1_6&amp;KSO_WM_UNIT_LAYERLEVEL=1_1&amp;KSO_WM_UNIT_CLEAR=1&amp;KSO_WM_TAG_VERSION=1.0&amp;KSO_WM_BEAUTIFY_FLAG=#wm#&amp;KSO_WM_TEMPLATE_CATEGORY=wpsdiag&amp;KSO_WM_TEMPLATE_INDEX=20165028&amp;KSO_WM_SLIDE_ITEM_CNT=6&amp;KSO_WM_DIAGRAM_GROUP_CODE=m1_1"/>
                          <wps:cNvSpPr/>
                          <wps:spPr>
                            <a:xfrm>
                              <a:off x="584350" y="504356"/>
                              <a:ext cx="355600" cy="3556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38100" cap="flat" cmpd="sng" algn="ctr">
                              <a:solidFill>
                                <a:srgbClr val="BFBFB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>
                            <a:normAutofit/>
                          </wps:bodyPr>
                        </wps:wsp>
                        <wps:wsp>
                          <wps:cNvPr id="100" name="椭圆 100" descr="KSO_WM_UNIT_INDEX=1_7&amp;KSO_WM_UNIT_TYPE=m_i&amp;KSO_WM_UNIT_ID=wpsdiag20165028_6*m_i*1_7&amp;KSO_WM_UNIT_LAYERLEVEL=1_1&amp;KSO_WM_UNIT_CLEAR=1&amp;KSO_WM_TAG_VERSION=1.0&amp;KSO_WM_BEAUTIFY_FLAG=#wm#&amp;KSO_WM_TEMPLATE_CATEGORY=wpsdiag&amp;KSO_WM_TEMPLATE_INDEX=20165028&amp;KSO_WM_SLIDE_ITEM_CNT=6&amp;KSO_WM_DIAGRAM_GROUP_CODE=m1_1"/>
                          <wps:cNvSpPr/>
                          <wps:spPr>
                            <a:xfrm>
                              <a:off x="700238" y="620244"/>
                              <a:ext cx="123825" cy="123825"/>
                            </a:xfrm>
                            <a:prstGeom prst="ellipse">
                              <a:avLst/>
                            </a:prstGeom>
                            <a:solidFill>
                              <a:srgbClr val="CFD80A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>
                            <a:normAutofit/>
                          </wps:bodyPr>
                        </wps:wsp>
                      </wpg:grpSp>
                      <wpg:grpSp>
                        <wpg:cNvPr id="5" name="组合 101"/>
                        <wpg:cNvGrpSpPr/>
                        <wpg:grpSpPr>
                          <a:xfrm>
                            <a:off x="876524" y="384599"/>
                            <a:ext cx="76360" cy="76360"/>
                            <a:chOff x="876524" y="384599"/>
                            <a:chExt cx="355600" cy="355600"/>
                          </a:xfrm>
                        </wpg:grpSpPr>
                        <wps:wsp>
                          <wps:cNvPr id="102" name="椭圆 102" descr="KSO_WM_UNIT_INDEX=1_8&amp;KSO_WM_UNIT_TYPE=m_i&amp;KSO_WM_UNIT_ID=wpsdiag20165028_6*m_i*1_8&amp;KSO_WM_UNIT_LAYERLEVEL=1_1&amp;KSO_WM_UNIT_CLEAR=1&amp;KSO_WM_TAG_VERSION=1.0&amp;KSO_WM_BEAUTIFY_FLAG=#wm#&amp;KSO_WM_TEMPLATE_CATEGORY=wpsdiag&amp;KSO_WM_TEMPLATE_INDEX=20165028&amp;KSO_WM_SLIDE_ITEM_CNT=6&amp;KSO_WM_DIAGRAM_GROUP_CODE=m1_1"/>
                          <wps:cNvSpPr/>
                          <wps:spPr>
                            <a:xfrm>
                              <a:off x="876524" y="384599"/>
                              <a:ext cx="355600" cy="3556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38100" cap="flat" cmpd="sng" algn="ctr">
                              <a:solidFill>
                                <a:srgbClr val="BFBFB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>
                            <a:normAutofit/>
                          </wps:bodyPr>
                        </wps:wsp>
                        <wps:wsp>
                          <wps:cNvPr id="103" name="椭圆 103" descr="KSO_WM_UNIT_INDEX=1_9&amp;KSO_WM_UNIT_TYPE=m_i&amp;KSO_WM_UNIT_ID=wpsdiag20165028_6*m_i*1_9&amp;KSO_WM_UNIT_LAYERLEVEL=1_1&amp;KSO_WM_UNIT_CLEAR=1&amp;KSO_WM_TAG_VERSION=1.0&amp;KSO_WM_BEAUTIFY_FLAG=#wm#&amp;KSO_WM_TEMPLATE_CATEGORY=wpsdiag&amp;KSO_WM_TEMPLATE_INDEX=20165028&amp;KSO_WM_SLIDE_ITEM_CNT=6&amp;KSO_WM_DIAGRAM_GROUP_CODE=m1_1"/>
                          <wps:cNvSpPr/>
                          <wps:spPr>
                            <a:xfrm>
                              <a:off x="992412" y="500487"/>
                              <a:ext cx="123825" cy="123825"/>
                            </a:xfrm>
                            <a:prstGeom prst="ellipse">
                              <a:avLst/>
                            </a:prstGeom>
                            <a:solidFill>
                              <a:srgbClr val="2CBEBB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>
                            <a:normAutofit/>
                          </wps:bodyPr>
                        </wps:wsp>
                      </wpg:grpSp>
                      <wpg:grpSp>
                        <wpg:cNvPr id="6" name="组合 104"/>
                        <wpg:cNvGrpSpPr/>
                        <wpg:grpSpPr>
                          <a:xfrm>
                            <a:off x="1168700" y="395008"/>
                            <a:ext cx="76360" cy="76360"/>
                            <a:chOff x="1168700" y="395008"/>
                            <a:chExt cx="355600" cy="355600"/>
                          </a:xfrm>
                        </wpg:grpSpPr>
                        <wps:wsp>
                          <wps:cNvPr id="105" name="椭圆 105" descr="KSO_WM_UNIT_INDEX=1_10&amp;KSO_WM_UNIT_TYPE=m_i&amp;KSO_WM_UNIT_ID=wpsdiag20165028_6*m_i*1_10&amp;KSO_WM_UNIT_LAYERLEVEL=1_1&amp;KSO_WM_UNIT_CLEAR=1&amp;KSO_WM_TAG_VERSION=1.0&amp;KSO_WM_BEAUTIFY_FLAG=#wm#&amp;KSO_WM_TEMPLATE_CATEGORY=wpsdiag&amp;KSO_WM_TEMPLATE_INDEX=20165028&amp;KSO_WM_SLIDE_ITEM_CNT=6&amp;KSO_WM_DIAGRAM_GROUP_CODE=m1_1"/>
                          <wps:cNvSpPr/>
                          <wps:spPr>
                            <a:xfrm>
                              <a:off x="1168700" y="395008"/>
                              <a:ext cx="355600" cy="3556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38100" cap="flat" cmpd="sng" algn="ctr">
                              <a:solidFill>
                                <a:srgbClr val="BFBFB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>
                            <a:normAutofit/>
                          </wps:bodyPr>
                        </wps:wsp>
                        <wps:wsp>
                          <wps:cNvPr id="106" name="椭圆 106" descr="KSO_WM_UNIT_INDEX=1_11&amp;KSO_WM_UNIT_TYPE=m_i&amp;KSO_WM_UNIT_ID=wpsdiag20165028_6*m_i*1_11&amp;KSO_WM_UNIT_LAYERLEVEL=1_1&amp;KSO_WM_UNIT_CLEAR=1&amp;KSO_WM_TAG_VERSION=1.0&amp;KSO_WM_BEAUTIFY_FLAG=#wm#&amp;KSO_WM_TEMPLATE_CATEGORY=wpsdiag&amp;KSO_WM_TEMPLATE_INDEX=20165028&amp;KSO_WM_SLIDE_ITEM_CNT=6&amp;KSO_WM_DIAGRAM_GROUP_CODE=m1_1"/>
                          <wps:cNvSpPr/>
                          <wps:spPr>
                            <a:xfrm>
                              <a:off x="1284588" y="510896"/>
                              <a:ext cx="123825" cy="123825"/>
                            </a:xfrm>
                            <a:prstGeom prst="ellipse">
                              <a:avLst/>
                            </a:prstGeom>
                            <a:solidFill>
                              <a:srgbClr val="66D9AA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>
                            <a:normAutofit/>
                          </wps:bodyPr>
                        </wps:wsp>
                      </wpg:grpSp>
                      <wpg:grpSp>
                        <wpg:cNvPr id="7" name="组合 107"/>
                        <wpg:cNvGrpSpPr/>
                        <wpg:grpSpPr>
                          <a:xfrm>
                            <a:off x="1460874" y="276435"/>
                            <a:ext cx="76360" cy="76360"/>
                            <a:chOff x="1460874" y="276435"/>
                            <a:chExt cx="355600" cy="355600"/>
                          </a:xfrm>
                        </wpg:grpSpPr>
                        <wps:wsp>
                          <wps:cNvPr id="108" name="椭圆 108" descr="KSO_WM_UNIT_INDEX=1_12&amp;KSO_WM_UNIT_TYPE=m_i&amp;KSO_WM_UNIT_ID=wpsdiag20165028_6*m_i*1_12&amp;KSO_WM_UNIT_LAYERLEVEL=1_1&amp;KSO_WM_UNIT_CLEAR=1&amp;KSO_WM_TAG_VERSION=1.0&amp;KSO_WM_BEAUTIFY_FLAG=#wm#&amp;KSO_WM_TEMPLATE_CATEGORY=wpsdiag&amp;KSO_WM_TEMPLATE_INDEX=20165028&amp;KSO_WM_SLIDE_ITEM_CNT=6&amp;KSO_WM_DIAGRAM_GROUP_CODE=m1_1"/>
                          <wps:cNvSpPr/>
                          <wps:spPr>
                            <a:xfrm>
                              <a:off x="1460874" y="276435"/>
                              <a:ext cx="355600" cy="3556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38100" cap="flat" cmpd="sng" algn="ctr">
                              <a:solidFill>
                                <a:srgbClr val="BFBFB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>
                            <a:normAutofit/>
                          </wps:bodyPr>
                        </wps:wsp>
                        <wps:wsp>
                          <wps:cNvPr id="109" name="椭圆 109" descr="KSO_WM_UNIT_INDEX=1_13&amp;KSO_WM_UNIT_TYPE=m_i&amp;KSO_WM_UNIT_ID=wpsdiag20165028_6*m_i*1_13&amp;KSO_WM_UNIT_LAYERLEVEL=1_1&amp;KSO_WM_UNIT_CLEAR=1&amp;KSO_WM_TAG_VERSION=1.0&amp;KSO_WM_BEAUTIFY_FLAG=#wm#&amp;KSO_WM_TEMPLATE_CATEGORY=wpsdiag&amp;KSO_WM_TEMPLATE_INDEX=20165028&amp;KSO_WM_SLIDE_ITEM_CNT=6&amp;KSO_WM_DIAGRAM_GROUP_CODE=m1_1"/>
                          <wps:cNvSpPr/>
                          <wps:spPr>
                            <a:xfrm>
                              <a:off x="1576762" y="392323"/>
                              <a:ext cx="123825" cy="123825"/>
                            </a:xfrm>
                            <a:prstGeom prst="ellipse">
                              <a:avLst/>
                            </a:prstGeom>
                            <a:solidFill>
                              <a:srgbClr val="CFD80A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>
                            <a:normAutofit/>
                          </wps:bodyPr>
                        </wps:wsp>
                      </wpg:grpSp>
                      <wps:wsp>
                        <wps:cNvPr id="110" name="矩形 110" descr="KSO_WM_UNIT_INDEX=1_1_1&amp;KSO_WM_UNIT_TYPE=m_h_a&amp;KSO_WM_UNIT_ID=wpsdiag20165028_6*m_h_a*1_1_1&amp;KSO_WM_UNIT_LAYERLEVEL=1_1_1&amp;KSO_WM_UNIT_HIGHLIGHT=0&amp;KSO_WM_UNIT_CLEAR=0&amp;KSO_WM_UNIT_COMPATIBLE=0&amp;KSO_WM_UNIT_PRESET_TEXT=LOREM IPSUM&amp;KSO_WM_UNIT_VALUE=9&amp;KSO_WM_TAG_VERSION=1.0&amp;KSO_WM_BEAUTIFY_FLAG=#wm#&amp;KSO_WM_TEMPLATE_CATEGORY=wpsdiag&amp;KSO_WM_TEMPLATE_INDEX=20165028&amp;KSO_WM_UNIT_BIND_DECORATION_IDS=wpsdiag20165028_6*m_i*1_2;wpsdiag20165028_6*m_i*1_3&amp;KSO_WM_SLIDE_ITEM_CNT=6&amp;KSO_WM_DIAGRAM_GROUP_CODE=m1_1"/>
                        <wps:cNvSpPr/>
                        <wps:spPr>
                          <a:xfrm>
                            <a:off x="-4494" y="680279"/>
                            <a:ext cx="128076" cy="63959"/>
                          </a:xfrm>
                          <a:prstGeom prst="rect">
                            <a:avLst/>
                          </a:prstGeom>
                          <a:solidFill>
                            <a:srgbClr val="2CBEB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Arial" w:hAnsi="Arial" w:eastAsia="微软雅黑" w:cs="Arial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童生</w:t>
                              </w:r>
                            </w:p>
                          </w:txbxContent>
                        </wps:txbx>
                        <wps:bodyPr lIns="0" tIns="0" rIns="0" bIns="0" rtlCol="0" anchor="ctr">
                          <a:noAutofit/>
                        </wps:bodyPr>
                      </wps:wsp>
                      <wps:wsp>
                        <wps:cNvPr id="111" name="矩形 111" descr="KSO_WM_UNIT_INDEX=1_1_1&amp;KSO_WM_UNIT_TYPE=m_h_f&amp;KSO_WM_UNIT_ID=wpsdiag20165028_6*m_h_f*1_1_1&amp;KSO_WM_UNIT_LAYERLEVEL=1_1_1&amp;KSO_WM_UNIT_HIGHLIGHT=0&amp;KSO_WM_UNIT_CLEAR=0&amp;KSO_WM_UNIT_COMPATIBLE=0&amp;KSO_WM_UNIT_PRESET_TEXT=Lorem ipsum dolor sit amet&amp;KSO_WM_UNIT_VALUE=8&amp;KSO_WM_TAG_VERSION=1.0&amp;KSO_WM_BEAUTIFY_FLAG=#wm#&amp;KSO_WM_TEMPLATE_CATEGORY=wpsdiag&amp;KSO_WM_TEMPLATE_INDEX=20165028&amp;KSO_WM_UNIT_BIND_DECORATION_IDS=wpsdiag20165028_6*m_i*1_2;wpsdiag20165028_6*m_i*1_3&amp;KSO_WM_SLIDE_ITEM_CNT=6&amp;KSO_WM_DIAGRAM_GROUP_CODE=m1_1"/>
                        <wps:cNvSpPr/>
                        <wps:spPr>
                          <a:xfrm>
                            <a:off x="-9679" y="765154"/>
                            <a:ext cx="130496" cy="12999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276" w:lineRule="auto"/>
                                <w:jc w:val="center"/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Arial" w:hAnsi="Arial" w:eastAsia="微软雅黑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2本</w:t>
                              </w:r>
                            </w:p>
                          </w:txbxContent>
                        </wps:txbx>
                        <wps:bodyPr wrap="square" lIns="90000" tIns="45720" rIns="90000" bIns="45720" anchor="t" anchorCtr="0">
                          <a:noAutofit/>
                        </wps:bodyPr>
                      </wps:wsp>
                      <wps:wsp>
                        <wps:cNvPr id="112" name="矩形 112" descr="KSO_WM_UNIT_INDEX=1_3_1&amp;KSO_WM_UNIT_TYPE=m_h_a&amp;KSO_WM_UNIT_ID=wpsdiag20165028_6*m_h_a*1_3_1&amp;KSO_WM_UNIT_LAYERLEVEL=1_1_1&amp;KSO_WM_UNIT_HIGHLIGHT=0&amp;KSO_WM_UNIT_CLEAR=0&amp;KSO_WM_UNIT_COMPATIBLE=0&amp;KSO_WM_UNIT_PRESET_TEXT=LOREM IPSUM&amp;KSO_WM_UNIT_VALUE=9&amp;KSO_WM_TAG_VERSION=1.0&amp;KSO_WM_BEAUTIFY_FLAG=#wm#&amp;KSO_WM_TEMPLATE_CATEGORY=wpsdiag&amp;KSO_WM_TEMPLATE_INDEX=20165028&amp;KSO_WM_UNIT_BIND_DECORATION_IDS=wpsdiag20165028_6*m_i*1_6;wpsdiag20165028_6*m_i*1_7&amp;KSO_WM_SLIDE_ITEM_CNT=6&amp;KSO_WM_DIAGRAM_GROUP_CODE=m1_1"/>
                        <wps:cNvSpPr/>
                        <wps:spPr>
                          <a:xfrm>
                            <a:off x="564676" y="609214"/>
                            <a:ext cx="177336" cy="63964"/>
                          </a:xfrm>
                          <a:prstGeom prst="rect">
                            <a:avLst/>
                          </a:prstGeom>
                          <a:solidFill>
                            <a:srgbClr val="CFD80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Arial" w:hAnsi="Arial" w:eastAsia="微软雅黑" w:cs="Arial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秀才</w:t>
                              </w:r>
                            </w:p>
                          </w:txbxContent>
                        </wps:txbx>
                        <wps:bodyPr lIns="0" tIns="0" rIns="0" bIns="0" rtlCol="0" anchor="ctr">
                          <a:noAutofit/>
                        </wps:bodyPr>
                      </wps:wsp>
                      <wps:wsp>
                        <wps:cNvPr id="113" name="矩形 113" descr="KSO_WM_UNIT_INDEX=1_3_1&amp;KSO_WM_UNIT_TYPE=m_h_f&amp;KSO_WM_UNIT_ID=wpsdiag20165028_6*m_h_f*1_3_1&amp;KSO_WM_UNIT_LAYERLEVEL=1_1_1&amp;KSO_WM_UNIT_HIGHLIGHT=0&amp;KSO_WM_UNIT_CLEAR=0&amp;KSO_WM_UNIT_COMPATIBLE=0&amp;KSO_WM_UNIT_PRESET_TEXT=Lorem ipsum dolor sit amet&amp;KSO_WM_UNIT_VALUE=8&amp;KSO_WM_TAG_VERSION=1.0&amp;KSO_WM_BEAUTIFY_FLAG=#wm#&amp;KSO_WM_TEMPLATE_CATEGORY=wpsdiag&amp;KSO_WM_TEMPLATE_INDEX=20165028&amp;KSO_WM_UNIT_BIND_DECORATION_IDS=wpsdiag20165028_6*m_i*1_6;wpsdiag20165028_6*m_i*1_7&amp;KSO_WM_SLIDE_ITEM_CNT=6&amp;KSO_WM_DIAGRAM_GROUP_CODE=m1_1"/>
                        <wps:cNvSpPr/>
                        <wps:spPr>
                          <a:xfrm>
                            <a:off x="564676" y="673351"/>
                            <a:ext cx="187534" cy="13000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276" w:lineRule="auto"/>
                                <w:jc w:val="center"/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Arial" w:hAnsi="Arial" w:eastAsia="微软雅黑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6本</w:t>
                              </w:r>
                            </w:p>
                          </w:txbxContent>
                        </wps:txbx>
                        <wps:bodyPr wrap="square" lIns="90000" tIns="45720" rIns="90000" bIns="45720" anchor="t" anchorCtr="0">
                          <a:noAutofit/>
                        </wps:bodyPr>
                      </wps:wsp>
                      <wps:wsp>
                        <wps:cNvPr id="114" name="矩形 114" descr="KSO_WM_UNIT_INDEX=1_5_1&amp;KSO_WM_UNIT_TYPE=m_h_a&amp;KSO_WM_UNIT_ID=wpsdiag20165028_6*m_h_a*1_5_1&amp;KSO_WM_UNIT_LAYERLEVEL=1_1_1&amp;KSO_WM_UNIT_HIGHLIGHT=0&amp;KSO_WM_UNIT_CLEAR=0&amp;KSO_WM_UNIT_COMPATIBLE=0&amp;KSO_WM_UNIT_PRESET_TEXT=LOREM IPSUM&amp;KSO_WM_UNIT_VALUE=9&amp;KSO_WM_TAG_VERSION=1.0&amp;KSO_WM_BEAUTIFY_FLAG=#wm#&amp;KSO_WM_TEMPLATE_CATEGORY=wpsdiag&amp;KSO_WM_TEMPLATE_INDEX=20165028&amp;KSO_WM_UNIT_BIND_DECORATION_IDS=wpsdiag20165028_6*m_i*1_10;wpsdiag20165028_6*m_i*1_11&amp;KSO_WM_SLIDE_ITEM_CNT=6&amp;KSO_WM_DIAGRAM_GROUP_CODE=m1_1"/>
                        <wps:cNvSpPr/>
                        <wps:spPr>
                          <a:xfrm>
                            <a:off x="1128662" y="504278"/>
                            <a:ext cx="177336" cy="63964"/>
                          </a:xfrm>
                          <a:prstGeom prst="rect">
                            <a:avLst/>
                          </a:prstGeom>
                          <a:solidFill>
                            <a:srgbClr val="66D9A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eastAsia="zh-CN"/>
                                </w:rPr>
                                <w:t>贡士</w:t>
                              </w:r>
                            </w:p>
                          </w:txbxContent>
                        </wps:txbx>
                        <wps:bodyPr lIns="0" tIns="0" rIns="0" bIns="0" rtlCol="0" anchor="ctr">
                          <a:noAutofit/>
                        </wps:bodyPr>
                      </wps:wsp>
                      <wps:wsp>
                        <wps:cNvPr id="115" name="矩形 115" descr="KSO_WM_UNIT_INDEX=1_5_1&amp;KSO_WM_UNIT_TYPE=m_h_f&amp;KSO_WM_UNIT_ID=wpsdiag20165028_6*m_h_f*1_5_1&amp;KSO_WM_UNIT_LAYERLEVEL=1_1_1&amp;KSO_WM_UNIT_HIGHLIGHT=0&amp;KSO_WM_UNIT_CLEAR=0&amp;KSO_WM_UNIT_COMPATIBLE=0&amp;KSO_WM_UNIT_PRESET_TEXT=Lorem ipsum dolor sit amet&amp;KSO_WM_UNIT_VALUE=8&amp;KSO_WM_TAG_VERSION=1.0&amp;KSO_WM_BEAUTIFY_FLAG=#wm#&amp;KSO_WM_TEMPLATE_CATEGORY=wpsdiag&amp;KSO_WM_TEMPLATE_INDEX=20165028&amp;KSO_WM_UNIT_BIND_DECORATION_IDS=wpsdiag20165028_6*m_i*1_10;wpsdiag20165028_6*m_i*1_11&amp;KSO_WM_SLIDE_ITEM_CNT=6&amp;KSO_WM_DIAGRAM_GROUP_CODE=m1_1"/>
                        <wps:cNvSpPr/>
                        <wps:spPr>
                          <a:xfrm>
                            <a:off x="1035276" y="568433"/>
                            <a:ext cx="405403" cy="1300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276" w:lineRule="auto"/>
                                <w:jc w:val="center"/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Arial" w:hAnsi="Arial" w:eastAsia="微软雅黑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10本</w:t>
                              </w:r>
                            </w:p>
                          </w:txbxContent>
                        </wps:txbx>
                        <wps:bodyPr wrap="square" lIns="90000" tIns="45720" rIns="90000" bIns="45720" anchor="t" anchorCtr="0">
                          <a:noAutofit/>
                        </wps:bodyPr>
                      </wps:wsp>
                      <wps:wsp>
                        <wps:cNvPr id="116" name="矩形 116" descr="KSO_WM_UNIT_INDEX=1_2_1&amp;KSO_WM_UNIT_TYPE=m_h_a&amp;KSO_WM_UNIT_ID=wpsdiag20165028_6*m_h_a*1_2_1&amp;KSO_WM_UNIT_LAYERLEVEL=1_1_1&amp;KSO_WM_UNIT_HIGHLIGHT=0&amp;KSO_WM_UNIT_CLEAR=0&amp;KSO_WM_UNIT_COMPATIBLE=0&amp;KSO_WM_UNIT_PRESET_TEXT=LOREM IPSUM&amp;KSO_WM_UNIT_VALUE=9&amp;KSO_WM_TAG_VERSION=1.0&amp;KSO_WM_BEAUTIFY_FLAG=#wm#&amp;KSO_WM_TEMPLATE_CATEGORY=wpsdiag&amp;KSO_WM_TEMPLATE_INDEX=20165028&amp;KSO_WM_UNIT_BIND_DECORATION_IDS=wpsdiag20165028_6*m_i*1_4;wpsdiag20165028_6*m_i*1_5&amp;KSO_WM_SLIDE_ITEM_CNT=6&amp;KSO_WM_DIAGRAM_GROUP_CODE=m1_1"/>
                        <wps:cNvSpPr/>
                        <wps:spPr>
                          <a:xfrm>
                            <a:off x="263758" y="286152"/>
                            <a:ext cx="159361" cy="63959"/>
                          </a:xfrm>
                          <a:prstGeom prst="rect">
                            <a:avLst/>
                          </a:prstGeom>
                          <a:solidFill>
                            <a:srgbClr val="66D9A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Arial" w:hAnsi="Arial" w:eastAsia="微软雅黑" w:cs="Arial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生员</w:t>
                              </w:r>
                            </w:p>
                          </w:txbxContent>
                        </wps:txbx>
                        <wps:bodyPr lIns="0" tIns="0" rIns="0" bIns="0" rtlCol="0" anchor="ctr">
                          <a:noAutofit/>
                        </wps:bodyPr>
                      </wps:wsp>
                      <wps:wsp>
                        <wps:cNvPr id="117" name="矩形 117" descr="KSO_WM_UNIT_INDEX=1_2_1&amp;KSO_WM_UNIT_TYPE=m_h_f&amp;KSO_WM_UNIT_ID=wpsdiag20165028_6*m_h_f*1_2_1&amp;KSO_WM_UNIT_LAYERLEVEL=1_1_1&amp;KSO_WM_UNIT_HIGHLIGHT=0&amp;KSO_WM_UNIT_CLEAR=0&amp;KSO_WM_UNIT_COMPATIBLE=0&amp;KSO_WM_UNIT_PRESET_TEXT=Lorem ipsum dolor sit amet&amp;KSO_WM_UNIT_VALUE=8&amp;KSO_WM_TAG_VERSION=1.0&amp;KSO_WM_BEAUTIFY_FLAG=#wm#&amp;KSO_WM_TEMPLATE_CATEGORY=wpsdiag&amp;KSO_WM_TEMPLATE_INDEX=20165028&amp;KSO_WM_UNIT_BIND_DECORATION_IDS=wpsdiag20165028_6*m_i*1_4;wpsdiag20165028_6*m_i*1_5&amp;KSO_WM_SLIDE_ITEM_CNT=6&amp;KSO_WM_DIAGRAM_GROUP_CODE=m1_1"/>
                        <wps:cNvSpPr/>
                        <wps:spPr>
                          <a:xfrm>
                            <a:off x="268943" y="337319"/>
                            <a:ext cx="115113" cy="12999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276" w:lineRule="auto"/>
                                <w:jc w:val="center"/>
                                <w:rPr>
                                  <w:rFonts w:hint="eastAsia" w:ascii="Arial" w:hAnsi="Arial" w:eastAsia="微软雅黑" w:cs="Arial"/>
                                  <w:sz w:val="22"/>
                                  <w:szCs w:val="2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Arial" w:hAnsi="Arial" w:eastAsia="微软雅黑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4本</w:t>
                              </w:r>
                            </w:p>
                          </w:txbxContent>
                        </wps:txbx>
                        <wps:bodyPr wrap="square" lIns="90000" tIns="45720" rIns="90000" bIns="45720" anchor="t" anchorCtr="0">
                          <a:noAutofit/>
                        </wps:bodyPr>
                      </wps:wsp>
                      <wps:wsp>
                        <wps:cNvPr id="118" name="矩形 118" descr="KSO_WM_UNIT_INDEX=1_4_1&amp;KSO_WM_UNIT_TYPE=m_h_a&amp;KSO_WM_UNIT_ID=wpsdiag20165028_6*m_h_a*1_4_1&amp;KSO_WM_UNIT_LAYERLEVEL=1_1_1&amp;KSO_WM_UNIT_HIGHLIGHT=0&amp;KSO_WM_UNIT_CLEAR=0&amp;KSO_WM_UNIT_COMPATIBLE=0&amp;KSO_WM_UNIT_PRESET_TEXT=LOREM IPSUM&amp;KSO_WM_UNIT_VALUE=9&amp;KSO_WM_TAG_VERSION=1.0&amp;KSO_WM_BEAUTIFY_FLAG=#wm#&amp;KSO_WM_TEMPLATE_CATEGORY=wpsdiag&amp;KSO_WM_TEMPLATE_INDEX=20165028&amp;KSO_WM_UNIT_BIND_DECORATION_IDS=wpsdiag20165028_6*m_i*1_8;wpsdiag20165028_6*m_i*1_9&amp;KSO_WM_SLIDE_ITEM_CNT=6&amp;KSO_WM_DIAGRAM_GROUP_CODE=m1_1"/>
                        <wps:cNvSpPr/>
                        <wps:spPr>
                          <a:xfrm>
                            <a:off x="811151" y="186756"/>
                            <a:ext cx="182695" cy="63959"/>
                          </a:xfrm>
                          <a:prstGeom prst="rect">
                            <a:avLst/>
                          </a:prstGeom>
                          <a:solidFill>
                            <a:srgbClr val="2CBEB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Arial" w:hAnsi="Arial" w:eastAsia="微软雅黑" w:cs="Arial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举人</w:t>
                              </w:r>
                            </w:p>
                          </w:txbxContent>
                        </wps:txbx>
                        <wps:bodyPr lIns="0" tIns="0" rIns="0" bIns="0" rtlCol="0" anchor="ctr">
                          <a:noAutofit/>
                        </wps:bodyPr>
                      </wps:wsp>
                      <wps:wsp>
                        <wps:cNvPr id="119" name="矩形 119" descr="KSO_WM_UNIT_INDEX=1_4_1&amp;KSO_WM_UNIT_TYPE=m_h_f&amp;KSO_WM_UNIT_ID=wpsdiag20165028_6*m_h_f*1_4_1&amp;KSO_WM_UNIT_LAYERLEVEL=1_1_1&amp;KSO_WM_UNIT_HIGHLIGHT=0&amp;KSO_WM_UNIT_CLEAR=0&amp;KSO_WM_UNIT_COMPATIBLE=0&amp;KSO_WM_UNIT_PRESET_TEXT=Lorem ipsum dolor sit amet&amp;KSO_WM_UNIT_VALUE=8&amp;KSO_WM_TAG_VERSION=1.0&amp;KSO_WM_BEAUTIFY_FLAG=#wm#&amp;KSO_WM_TEMPLATE_CATEGORY=wpsdiag&amp;KSO_WM_TEMPLATE_INDEX=20165028&amp;KSO_WM_UNIT_BIND_DECORATION_IDS=wpsdiag20165028_6*m_i*1_8;wpsdiag20165028_6*m_i*1_9&amp;KSO_WM_SLIDE_ITEM_CNT=6&amp;KSO_WM_DIAGRAM_GROUP_CODE=m1_1"/>
                        <wps:cNvSpPr/>
                        <wps:spPr>
                          <a:xfrm>
                            <a:off x="684284" y="261260"/>
                            <a:ext cx="405489" cy="12999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276" w:lineRule="auto"/>
                                <w:jc w:val="center"/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Arial" w:hAnsi="Arial" w:eastAsia="微软雅黑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8本</w:t>
                              </w:r>
                            </w:p>
                          </w:txbxContent>
                        </wps:txbx>
                        <wps:bodyPr wrap="square" lIns="90000" tIns="45720" rIns="90000" bIns="45720" anchor="t" anchorCtr="0">
                          <a:noAutofit/>
                        </wps:bodyPr>
                      </wps:wsp>
                      <wps:wsp>
                        <wps:cNvPr id="120" name="矩形 120" descr="KSO_WM_UNIT_INDEX=1_6_1&amp;KSO_WM_UNIT_TYPE=m_h_a&amp;KSO_WM_UNIT_ID=wpsdiag20165028_6*m_h_a*1_6_1&amp;KSO_WM_UNIT_LAYERLEVEL=1_1_1&amp;KSO_WM_UNIT_HIGHLIGHT=0&amp;KSO_WM_UNIT_CLEAR=0&amp;KSO_WM_UNIT_COMPATIBLE=0&amp;KSO_WM_UNIT_PRESET_TEXT=LOREM IPSUM&amp;KSO_WM_UNIT_VALUE=9&amp;KSO_WM_TAG_VERSION=1.0&amp;KSO_WM_BEAUTIFY_FLAG=#wm#&amp;KSO_WM_TEMPLATE_CATEGORY=wpsdiag&amp;KSO_WM_TEMPLATE_INDEX=20165028&amp;KSO_WM_UNIT_BIND_DECORATION_IDS=wpsdiag20165028_6*m_i*1_12;wpsdiag20165028_6*m_i*1_13&amp;KSO_WM_SLIDE_ITEM_CNT=6&amp;KSO_WM_DIAGRAM_GROUP_CODE=m1_1"/>
                        <wps:cNvSpPr/>
                        <wps:spPr>
                          <a:xfrm>
                            <a:off x="1402964" y="96003"/>
                            <a:ext cx="187707" cy="63959"/>
                          </a:xfrm>
                          <a:prstGeom prst="rect">
                            <a:avLst/>
                          </a:prstGeom>
                          <a:solidFill>
                            <a:srgbClr val="CFD80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Arial" w:hAnsi="Arial" w:eastAsia="微软雅黑" w:cs="Arial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进士</w:t>
                              </w:r>
                            </w:p>
                          </w:txbxContent>
                        </wps:txbx>
                        <wps:bodyPr lIns="0" tIns="0" rIns="0" bIns="0" rtlCol="0" anchor="ctr">
                          <a:noAutofit/>
                        </wps:bodyPr>
                      </wps:wsp>
                      <wps:wsp>
                        <wps:cNvPr id="121" name="矩形 121" descr="KSO_WM_UNIT_INDEX=1_6_1&amp;KSO_WM_UNIT_TYPE=m_h_f&amp;KSO_WM_UNIT_ID=wpsdiag20165028_6*m_h_f*1_6_1&amp;KSO_WM_UNIT_LAYERLEVEL=1_1_1&amp;KSO_WM_UNIT_HIGHLIGHT=0&amp;KSO_WM_UNIT_CLEAR=0&amp;KSO_WM_UNIT_COMPATIBLE=0&amp;KSO_WM_UNIT_PRESET_TEXT=Lorem ipsum dolor sit amet&amp;KSO_WM_UNIT_VALUE=8&amp;KSO_WM_TAG_VERSION=1.0&amp;KSO_WM_BEAUTIFY_FLAG=#wm#&amp;KSO_WM_TEMPLATE_CATEGORY=wpsdiag&amp;KSO_WM_TEMPLATE_INDEX=20165028&amp;KSO_WM_UNIT_BIND_DECORATION_IDS=wpsdiag20165028_6*m_i*1_12;wpsdiag20165028_6*m_i*1_13&amp;KSO_WM_SLIDE_ITEM_CNT=6&amp;KSO_WM_DIAGRAM_GROUP_CODE=m1_1"/>
                        <wps:cNvSpPr/>
                        <wps:spPr>
                          <a:xfrm>
                            <a:off x="1294073" y="193843"/>
                            <a:ext cx="405489" cy="12999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276" w:lineRule="auto"/>
                                <w:jc w:val="center"/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Arial" w:hAnsi="Arial" w:eastAsia="微软雅黑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20本</w:t>
                              </w:r>
                            </w:p>
                          </w:txbxContent>
                        </wps:txbx>
                        <wps:bodyPr wrap="square" lIns="90000" tIns="45720" rIns="9000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alt="KSO_WM_TAG_VERSION=1.0&amp;KSO_WM_BEAUTIFY_FLAG=#wm#&amp;KSO_WM_UNIT_TYPE=i&amp;KSO_WM_UNIT_ID=wpsdiag20165028_6*i*1&amp;KSO_WM_TEMPLATE_CATEGORY=wpsdiag&amp;KSO_WM_TEMPLATE_INDEX=20165028" style="height:231.15pt;width:494.45pt;" coordorigin="-9679,96003" coordsize="1709241,799144" o:gfxdata="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">
                <o:lock v:ext="edit" aspectratio="f"/>
                <v:shape id="任意多边形 23" o:spid="_x0000_s1026" o:spt="100" alt="KSO_WM_UNIT_INDEX=1_1&amp;KSO_WM_UNIT_TYPE=m_i&amp;KSO_WM_UNIT_ID=wpsdiag20165028_6*m_i*1_1&amp;KSO_WM_UNIT_LAYERLEVEL=1_1&amp;KSO_WM_UNIT_CLEAR=1&amp;KSO_WM_TAG_VERSION=1.0&amp;KSO_WM_BEAUTIFY_FLAG=#wm#&amp;KSO_WM_TEMPLATE_CATEGORY=wpsdiag&amp;KSO_WM_TEMPLATE_INDEX=20165028&amp;KSO_WM_SLIDE_ITEM_CNT=6&amp;KSO_WM_DIAGRAM_GROUP_CODE=m1_1" style="position:absolute;left:59793;top:297573;height:305015;width:1506010;v-text-anchor:middle;" filled="f" stroked="t" coordsize="7013359,1420427" o:gfxdata="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mhPdvQAA&#10;ANsAAAAPAAAAAAAAAAEAIAAAACIAAABkcnMvZG93bnJldi54bWxQSwECFAAUAAAACACHTuJAMy8F&#10;njsAAAA5AAAAEAAAAAAAAAABACAAAAAMAQAAZHJzL3NoYXBleG1sLnhtbFBLBQYAAAAABgAGAFsB&#10;AAC2AwAAAAA=&#10;" path="m0,1420427c125767,1223639,858124,892256,1340527,887766c1822930,883276,2287988,1151462,2807332,1132227c3326676,1112992,3788923,621977,4276863,530927c4764803,439877,5184699,826469,5734974,585926c6285249,345383,6471117,79194,7013359,0l7013359,0e">
                  <v:path o:connectlocs="0,305015;287857,190634;602830,243128;918389,114008;1231496,125818;1506010,0;1506010,0" o:connectangles="0,0,0,0,0,0,0"/>
                  <v:fill on="f" focussize="0,0"/>
                  <v:stroke weight="1.5pt" color="#BFBFBF" miterlimit="8" joinstyle="miter" dashstyle="3 1"/>
                  <v:imagedata o:title=""/>
                  <o:lock v:ext="edit" aspectratio="f"/>
                </v:shape>
                <v:group id="组合 92" o:spid="_x0000_s1026" o:spt="203" style="position:absolute;left:0;top:590201;height:76360;width:76360;" coordorigin="0,590201" coordsize="355600,355600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3" alt="KSO_WM_UNIT_INDEX=1_2&amp;KSO_WM_UNIT_TYPE=m_i&amp;KSO_WM_UNIT_ID=wpsdiag20165028_6*m_i*1_2&amp;KSO_WM_UNIT_LAYERLEVEL=1_1&amp;KSO_WM_UNIT_CLEAR=1&amp;KSO_WM_TAG_VERSION=1.0&amp;KSO_WM_BEAUTIFY_FLAG=#wm#&amp;KSO_WM_TEMPLATE_CATEGORY=wpsdiag&amp;KSO_WM_TEMPLATE_INDEX=20165028&amp;KSO_WM_SLIDE_ITEM_CNT=6&amp;KSO_WM_DIAGRAM_GROUP_CODE=m1_1" type="#_x0000_t3" style="position:absolute;left:0;top:590201;height:355600;width:355600;v-text-anchor:middle;" fillcolor="#FFFFFF" filled="t" stroked="t" coordsize="21600,21600" o:gfxdata="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mOnJ7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3pt" color="#BFBFBF" miterlimit="8" joinstyle="miter"/>
                    <v:imagedata o:title=""/>
                    <o:lock v:ext="edit" aspectratio="f"/>
                  </v:shape>
                  <v:shape id="_x0000_s1026" o:spid="_x0000_s1026" o:spt="3" alt="KSO_WM_UNIT_INDEX=1_3&amp;KSO_WM_UNIT_TYPE=m_i&amp;KSO_WM_UNIT_ID=wpsdiag20165028_6*m_i*1_3&amp;KSO_WM_UNIT_LAYERLEVEL=1_1&amp;KSO_WM_UNIT_CLEAR=1&amp;KSO_WM_TAG_VERSION=1.0&amp;KSO_WM_BEAUTIFY_FLAG=#wm#&amp;KSO_WM_TEMPLATE_CATEGORY=wpsdiag&amp;KSO_WM_TEMPLATE_INDEX=20165028&amp;KSO_WM_SLIDE_ITEM_CNT=6&amp;KSO_WM_DIAGRAM_GROUP_CODE=m1_1" type="#_x0000_t3" style="position:absolute;left:115888;top:706089;height:123825;width:123825;v-text-anchor:middle;" fillcolor="#2CBEBB" filled="t" stroked="f" coordsize="21600,21600" o:gfxdata="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R56Ld&#10;wAAAANsAAAAPAAAAAAAAAAEAIAAAACIAAABkcnMvZG93bnJldi54bWxQSwECFAAUAAAACACHTuJA&#10;My8FnjsAAAA5AAAAEAAAAAAAAAABACAAAAAPAQAAZHJzL3NoYXBleG1sLnhtbFBLBQYAAAAABgAG&#10;AFsBAAC5AwAAAAA=&#10;">
                    <v:fill on="t" focussize="0,0"/>
                    <v:stroke on="f" weight="3pt" miterlimit="8" joinstyle="miter"/>
                    <v:imagedata o:title=""/>
                    <o:lock v:ext="edit" aspectratio="f"/>
                  </v:shape>
                </v:group>
                <v:group id="组合 95" o:spid="_x0000_s1026" o:spt="203" style="position:absolute;left:292175;top:455561;height:76360;width:76360;" coordorigin="292175,455561" coordsize="355600,355600" o:gfxdata="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Fd0lL0AAADa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alt="KSO_WM_UNIT_INDEX=1_4&amp;KSO_WM_UNIT_TYPE=m_i&amp;KSO_WM_UNIT_ID=wpsdiag20165028_6*m_i*1_4&amp;KSO_WM_UNIT_LAYERLEVEL=1_1&amp;KSO_WM_UNIT_CLEAR=1&amp;KSO_WM_TAG_VERSION=1.0&amp;KSO_WM_BEAUTIFY_FLAG=#wm#&amp;KSO_WM_TEMPLATE_CATEGORY=wpsdiag&amp;KSO_WM_TEMPLATE_INDEX=20165028&amp;KSO_WM_SLIDE_ITEM_CNT=6&amp;KSO_WM_DIAGRAM_GROUP_CODE=m1_1" type="#_x0000_t3" style="position:absolute;left:292175;top:455561;height:355600;width:355600;v-text-anchor:middle;" fillcolor="#FFFFFF" filled="t" stroked="t" coordsize="21600,21600" o:gfxdata="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YUBL+8AAAA&#10;2wAAAA8AAAAAAAAAAQAgAAAAIgAAAGRycy9kb3ducmV2LnhtbFBLAQIUABQAAAAIAIdO4kAzLwWe&#10;OwAAADkAAAAQAAAAAAAAAAEAIAAAAAsBAABkcnMvc2hhcGV4bWwueG1sUEsFBgAAAAAGAAYAWwEA&#10;ALUDAAAAAA==&#10;">
                    <v:fill on="t" focussize="0,0"/>
                    <v:stroke weight="3pt" color="#BFBFBF" miterlimit="8" joinstyle="miter"/>
                    <v:imagedata o:title=""/>
                    <o:lock v:ext="edit" aspectratio="f"/>
                  </v:shape>
                  <v:shape id="_x0000_s1026" o:spid="_x0000_s1026" o:spt="3" alt="KSO_WM_UNIT_INDEX=1_5&amp;KSO_WM_UNIT_TYPE=m_i&amp;KSO_WM_UNIT_ID=wpsdiag20165028_6*m_i*1_5&amp;KSO_WM_UNIT_LAYERLEVEL=1_1&amp;KSO_WM_UNIT_CLEAR=1&amp;KSO_WM_TAG_VERSION=1.0&amp;KSO_WM_BEAUTIFY_FLAG=#wm#&amp;KSO_WM_TEMPLATE_CATEGORY=wpsdiag&amp;KSO_WM_TEMPLATE_INDEX=20165028&amp;KSO_WM_SLIDE_ITEM_CNT=6&amp;KSO_WM_DIAGRAM_GROUP_CODE=m1_1" type="#_x0000_t3" style="position:absolute;left:408063;top:571449;height:123825;width:123825;v-text-anchor:middle;" fillcolor="#66D9AA" filled="t" stroked="f" coordsize="21600,21600" o:gfxdata="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jyJoL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3pt" miterlimit="8" joinstyle="miter"/>
                    <v:imagedata o:title=""/>
                    <o:lock v:ext="edit" aspectratio="f"/>
                  </v:shape>
                </v:group>
                <v:group id="组合 98" o:spid="_x0000_s1026" o:spt="203" style="position:absolute;left:584350;top:504356;height:76360;width:76360;" coordorigin="584350,504356" coordsize="355600,355600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alt="KSO_WM_UNIT_INDEX=1_6&amp;KSO_WM_UNIT_TYPE=m_i&amp;KSO_WM_UNIT_ID=wpsdiag20165028_6*m_i*1_6&amp;KSO_WM_UNIT_LAYERLEVEL=1_1&amp;KSO_WM_UNIT_CLEAR=1&amp;KSO_WM_TAG_VERSION=1.0&amp;KSO_WM_BEAUTIFY_FLAG=#wm#&amp;KSO_WM_TEMPLATE_CATEGORY=wpsdiag&amp;KSO_WM_TEMPLATE_INDEX=20165028&amp;KSO_WM_SLIDE_ITEM_CNT=6&amp;KSO_WM_DIAGRAM_GROUP_CODE=m1_1" type="#_x0000_t3" style="position:absolute;left:584350;top:504356;height:355600;width:355600;v-text-anchor:middle;" fillcolor="#FFFFFF" filled="t" stroked="t" coordsize="21600,21600" o:gfxdata="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eLkM28AAAA&#10;2wAAAA8AAAAAAAAAAQAgAAAAIgAAAGRycy9kb3ducmV2LnhtbFBLAQIUABQAAAAIAIdO4kAzLwWe&#10;OwAAADkAAAAQAAAAAAAAAAEAIAAAAAsBAABkcnMvc2hhcGV4bWwueG1sUEsFBgAAAAAGAAYAWwEA&#10;ALUDAAAAAA==&#10;">
                    <v:fill on="t" focussize="0,0"/>
                    <v:stroke weight="3pt" color="#BFBFBF" miterlimit="8" joinstyle="miter"/>
                    <v:imagedata o:title=""/>
                    <o:lock v:ext="edit" aspectratio="f"/>
                  </v:shape>
                  <v:shape id="_x0000_s1026" o:spid="_x0000_s1026" o:spt="3" alt="KSO_WM_UNIT_INDEX=1_7&amp;KSO_WM_UNIT_TYPE=m_i&amp;KSO_WM_UNIT_ID=wpsdiag20165028_6*m_i*1_7&amp;KSO_WM_UNIT_LAYERLEVEL=1_1&amp;KSO_WM_UNIT_CLEAR=1&amp;KSO_WM_TAG_VERSION=1.0&amp;KSO_WM_BEAUTIFY_FLAG=#wm#&amp;KSO_WM_TEMPLATE_CATEGORY=wpsdiag&amp;KSO_WM_TEMPLATE_INDEX=20165028&amp;KSO_WM_SLIDE_ITEM_CNT=6&amp;KSO_WM_DIAGRAM_GROUP_CODE=m1_1" type="#_x0000_t3" style="position:absolute;left:700238;top:620244;height:123825;width:123825;v-text-anchor:middle;" fillcolor="#CFD80A" filled="t" stroked="f" coordsize="21600,21600" o:gfxdata="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CZCQO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3pt" miterlimit="8" joinstyle="miter"/>
                    <v:imagedata o:title=""/>
                    <o:lock v:ext="edit" aspectratio="f"/>
                  </v:shape>
                </v:group>
                <v:group id="组合 101" o:spid="_x0000_s1026" o:spt="203" style="position:absolute;left:876524;top:384599;height:76360;width:76360;" coordorigin="876524,384599" coordsize="355600,355600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3" alt="KSO_WM_UNIT_INDEX=1_8&amp;KSO_WM_UNIT_TYPE=m_i&amp;KSO_WM_UNIT_ID=wpsdiag20165028_6*m_i*1_8&amp;KSO_WM_UNIT_LAYERLEVEL=1_1&amp;KSO_WM_UNIT_CLEAR=1&amp;KSO_WM_TAG_VERSION=1.0&amp;KSO_WM_BEAUTIFY_FLAG=#wm#&amp;KSO_WM_TEMPLATE_CATEGORY=wpsdiag&amp;KSO_WM_TEMPLATE_INDEX=20165028&amp;KSO_WM_SLIDE_ITEM_CNT=6&amp;KSO_WM_DIAGRAM_GROUP_CODE=m1_1" type="#_x0000_t3" style="position:absolute;left:876524;top:384599;height:355600;width:355600;v-text-anchor:middle;" fillcolor="#FFFFFF" filled="t" stroked="t" coordsize="21600,21600" o:gfxdata="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ytLOSugAAANwA&#10;AAAPAAAAAAAAAAEAIAAAACIAAABkcnMvZG93bnJldi54bWxQSwECFAAUAAAACACHTuJAMy8FnjsA&#10;AAA5AAAAEAAAAAAAAAABACAAAAAJAQAAZHJzL3NoYXBleG1sLnhtbFBLBQYAAAAABgAGAFsBAACz&#10;AwAAAAA=&#10;">
                    <v:fill on="t" focussize="0,0"/>
                    <v:stroke weight="3pt" color="#BFBFBF" miterlimit="8" joinstyle="miter"/>
                    <v:imagedata o:title=""/>
                    <o:lock v:ext="edit" aspectratio="f"/>
                  </v:shape>
                  <v:shape id="_x0000_s1026" o:spid="_x0000_s1026" o:spt="3" alt="KSO_WM_UNIT_INDEX=1_9&amp;KSO_WM_UNIT_TYPE=m_i&amp;KSO_WM_UNIT_ID=wpsdiag20165028_6*m_i*1_9&amp;KSO_WM_UNIT_LAYERLEVEL=1_1&amp;KSO_WM_UNIT_CLEAR=1&amp;KSO_WM_TAG_VERSION=1.0&amp;KSO_WM_BEAUTIFY_FLAG=#wm#&amp;KSO_WM_TEMPLATE_CATEGORY=wpsdiag&amp;KSO_WM_TEMPLATE_INDEX=20165028&amp;KSO_WM_SLIDE_ITEM_CNT=6&amp;KSO_WM_DIAGRAM_GROUP_CODE=m1_1" type="#_x0000_t3" style="position:absolute;left:992412;top:500487;height:123825;width:123825;v-text-anchor:middle;" fillcolor="#2CBEBB" filled="t" stroked="f" coordsize="21600,21600" o:gfxdata="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j+Qgb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3pt" miterlimit="8" joinstyle="miter"/>
                    <v:imagedata o:title=""/>
                    <o:lock v:ext="edit" aspectratio="f"/>
                  </v:shape>
                </v:group>
                <v:group id="组合 104" o:spid="_x0000_s1026" o:spt="203" style="position:absolute;left:1168700;top:395008;height:76360;width:76360;" coordorigin="1168700,395008" coordsize="355600,355600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alt="KSO_WM_UNIT_INDEX=1_10&amp;KSO_WM_UNIT_TYPE=m_i&amp;KSO_WM_UNIT_ID=wpsdiag20165028_6*m_i*1_10&amp;KSO_WM_UNIT_LAYERLEVEL=1_1&amp;KSO_WM_UNIT_CLEAR=1&amp;KSO_WM_TAG_VERSION=1.0&amp;KSO_WM_BEAUTIFY_FLAG=#wm#&amp;KSO_WM_TEMPLATE_CATEGORY=wpsdiag&amp;KSO_WM_TEMPLATE_INDEX=20165028&amp;KSO_WM_SLIDE_ITEM_CNT=6&amp;KSO_WM_DIAGRAM_GROUP_CODE=m1_1" type="#_x0000_t3" style="position:absolute;left:1168700;top:395008;height:355600;width:355600;v-text-anchor:middle;" fillcolor="#FFFFFF" filled="t" stroked="t" coordsize="21600,21600" o:gfxdata="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V0r5rsAAADc&#10;AAAADwAAAAAAAAABACAAAAAiAAAAZHJzL2Rvd25yZXYueG1sUEsBAhQAFAAAAAgAh07iQDMvBZ47&#10;AAAAOQAAABAAAAAAAAAAAQAgAAAACgEAAGRycy9zaGFwZXhtbC54bWxQSwUGAAAAAAYABgBbAQAA&#10;tAMAAAAA&#10;">
                    <v:fill on="t" focussize="0,0"/>
                    <v:stroke weight="3pt" color="#BFBFBF" miterlimit="8" joinstyle="miter"/>
                    <v:imagedata o:title=""/>
                    <o:lock v:ext="edit" aspectratio="f"/>
                  </v:shape>
                  <v:shape id="_x0000_s1026" o:spid="_x0000_s1026" o:spt="3" alt="KSO_WM_UNIT_INDEX=1_11&amp;KSO_WM_UNIT_TYPE=m_i&amp;KSO_WM_UNIT_ID=wpsdiag20165028_6*m_i*1_11&amp;KSO_WM_UNIT_LAYERLEVEL=1_1&amp;KSO_WM_UNIT_CLEAR=1&amp;KSO_WM_TAG_VERSION=1.0&amp;KSO_WM_BEAUTIFY_FLAG=#wm#&amp;KSO_WM_TEMPLATE_CATEGORY=wpsdiag&amp;KSO_WM_TEMPLATE_INDEX=20165028&amp;KSO_WM_SLIDE_ITEM_CNT=6&amp;KSO_WM_DIAGRAM_GROUP_CODE=m1_1" type="#_x0000_t3" style="position:absolute;left:1284588;top:510896;height:123825;width:123825;v-text-anchor:middle;" fillcolor="#66D9AA" filled="t" stroked="f" coordsize="21600,21600" o:gfxdata="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JrgOrsAAADc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3pt" miterlimit="8" joinstyle="miter"/>
                    <v:imagedata o:title=""/>
                    <o:lock v:ext="edit" aspectratio="f"/>
                  </v:shape>
                </v:group>
                <v:group id="组合 107" o:spid="_x0000_s1026" o:spt="203" style="position:absolute;left:1460874;top:276435;height:76360;width:76360;" coordorigin="1460874,276435" coordsize="355600,355600" o:gfxdata="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tscpe+AAAA2g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alt="KSO_WM_UNIT_INDEX=1_12&amp;KSO_WM_UNIT_TYPE=m_i&amp;KSO_WM_UNIT_ID=wpsdiag20165028_6*m_i*1_12&amp;KSO_WM_UNIT_LAYERLEVEL=1_1&amp;KSO_WM_UNIT_CLEAR=1&amp;KSO_WM_TAG_VERSION=1.0&amp;KSO_WM_BEAUTIFY_FLAG=#wm#&amp;KSO_WM_TEMPLATE_CATEGORY=wpsdiag&amp;KSO_WM_TEMPLATE_INDEX=20165028&amp;KSO_WM_SLIDE_ITEM_CNT=6&amp;KSO_WM_DIAGRAM_GROUP_CODE=m1_1" type="#_x0000_t3" style="position:absolute;left:1460874;top:276435;height:355600;width:355600;v-text-anchor:middle;" fillcolor="#FFFFFF" filled="t" stroked="t" coordsize="21600,21600" o:gfxdata="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1yEeL4A&#10;AADcAAAADwAAAAAAAAABACAAAAAiAAAAZHJzL2Rvd25yZXYueG1sUEsBAhQAFAAAAAgAh07iQDMv&#10;BZ47AAAAOQAAABAAAAAAAAAAAQAgAAAADQEAAGRycy9zaGFwZXhtbC54bWxQSwUGAAAAAAYABgBb&#10;AQAAtwMAAAAA&#10;">
                    <v:fill on="t" focussize="0,0"/>
                    <v:stroke weight="3pt" color="#BFBFBF" miterlimit="8" joinstyle="miter"/>
                    <v:imagedata o:title=""/>
                    <o:lock v:ext="edit" aspectratio="f"/>
                  </v:shape>
                  <v:shape id="_x0000_s1026" o:spid="_x0000_s1026" o:spt="3" alt="KSO_WM_UNIT_INDEX=1_13&amp;KSO_WM_UNIT_TYPE=m_i&amp;KSO_WM_UNIT_ID=wpsdiag20165028_6*m_i*1_13&amp;KSO_WM_UNIT_LAYERLEVEL=1_1&amp;KSO_WM_UNIT_CLEAR=1&amp;KSO_WM_TAG_VERSION=1.0&amp;KSO_WM_BEAUTIFY_FLAG=#wm#&amp;KSO_WM_TEMPLATE_CATEGORY=wpsdiag&amp;KSO_WM_TEMPLATE_INDEX=20165028&amp;KSO_WM_SLIDE_ITEM_CNT=6&amp;KSO_WM_DIAGRAM_GROUP_CODE=m1_1" type="#_x0000_t3" style="position:absolute;left:1576762;top:392323;height:123825;width:123825;v-text-anchor:middle;" fillcolor="#CFD80A" filled="t" stroked="f" coordsize="21600,21600" o:gfxdata="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GjoJ65AAAA3AAA&#10;AA8AAAAAAAAAAQAgAAAAIgAAAGRycy9kb3ducmV2LnhtbFBLAQIUABQAAAAIAIdO4kAzLwWeOwAA&#10;ADkAAAAQAAAAAAAAAAEAIAAAAAgBAABkcnMvc2hhcGV4bWwueG1sUEsFBgAAAAAGAAYAWwEAALID&#10;AAAAAA==&#10;">
                    <v:fill on="t" focussize="0,0"/>
                    <v:stroke on="f" weight="3pt" miterlimit="8" joinstyle="miter"/>
                    <v:imagedata o:title=""/>
                    <o:lock v:ext="edit" aspectratio="f"/>
                  </v:shape>
                </v:group>
                <v:rect id="_x0000_s1026" o:spid="_x0000_s1026" o:spt="1" alt="KSO_WM_UNIT_INDEX=1_1_1&amp;KSO_WM_UNIT_TYPE=m_h_a&amp;KSO_WM_UNIT_ID=wpsdiag20165028_6*m_h_a*1_1_1&amp;KSO_WM_UNIT_LAYERLEVEL=1_1_1&amp;KSO_WM_UNIT_HIGHLIGHT=0&amp;KSO_WM_UNIT_CLEAR=0&amp;KSO_WM_UNIT_COMPATIBLE=0&amp;KSO_WM_UNIT_PRESET_TEXT=LOREM IPSUM&amp;KSO_WM_UNIT_VALUE=9&amp;KSO_WM_TAG_VERSION=1.0&amp;KSO_WM_BEAUTIFY_FLAG=#wm#&amp;KSO_WM_TEMPLATE_CATEGORY=wpsdiag&amp;KSO_WM_TEMPLATE_INDEX=20165028&amp;KSO_WM_UNIT_BIND_DECORATION_IDS=wpsdiag20165028_6*m_i*1_2;wpsdiag20165028_6*m_i*1_3&amp;KSO_WM_SLIDE_ITEM_CNT=6&amp;KSO_WM_DIAGRAM_GROUP_CODE=m1_1" style="position:absolute;left:-4494;top:680279;height:63959;width:128076;v-text-anchor:middle;" fillcolor="#2CBEBB" filled="t" stroked="f" coordsize="21600,21600" o:gfxdata="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3AS8Z&#10;wAAAANwAAAAPAAAAAAAAAAEAIAAAACIAAABkcnMvZG93bnJldi54bWxQSwECFAAUAAAACACHTuJA&#10;My8FnjsAAAA5AAAAEAAAAAAAAAABACAAAAAPAQAAZHJzL3NoYXBleG1sLnhtbFBLBQYAAAAABgAG&#10;AFsBAAC5AwAAAAA=&#10;">
                  <v:fill on="t" focussize="0,0"/>
                  <v:stroke on="f" weight="1pt" miterlimit="8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ascii="Arial" w:hAnsi="Arial" w:eastAsia="微软雅黑" w:cs="Arial"/>
                            <w:color w:val="FFFFFF" w:themeColor="background1"/>
                            <w:kern w:val="24"/>
                            <w:sz w:val="18"/>
                            <w:szCs w:val="18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童生</w:t>
                        </w:r>
                      </w:p>
                    </w:txbxContent>
                  </v:textbox>
                </v:rect>
                <v:rect id="_x0000_s1026" o:spid="_x0000_s1026" o:spt="1" alt="KSO_WM_UNIT_INDEX=1_1_1&amp;KSO_WM_UNIT_TYPE=m_h_f&amp;KSO_WM_UNIT_ID=wpsdiag20165028_6*m_h_f*1_1_1&amp;KSO_WM_UNIT_LAYERLEVEL=1_1_1&amp;KSO_WM_UNIT_HIGHLIGHT=0&amp;KSO_WM_UNIT_CLEAR=0&amp;KSO_WM_UNIT_COMPATIBLE=0&amp;KSO_WM_UNIT_PRESET_TEXT=Lorem ipsum dolor sit amet&amp;KSO_WM_UNIT_VALUE=8&amp;KSO_WM_TAG_VERSION=1.0&amp;KSO_WM_BEAUTIFY_FLAG=#wm#&amp;KSO_WM_TEMPLATE_CATEGORY=wpsdiag&amp;KSO_WM_TEMPLATE_INDEX=20165028&amp;KSO_WM_UNIT_BIND_DECORATION_IDS=wpsdiag20165028_6*m_i*1_2;wpsdiag20165028_6*m_i*1_3&amp;KSO_WM_SLIDE_ITEM_CNT=6&amp;KSO_WM_DIAGRAM_GROUP_CODE=m1_1" style="position:absolute;left:-9679;top:765154;height:129993;width:130496;" filled="f" stroked="f" coordsize="21600,21600" o:gfxdata="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GSES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2.5mm,1.27mm,2.5mm,1.27mm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 w:line="276" w:lineRule="auto"/>
                          <w:jc w:val="center"/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Arial" w:hAnsi="Arial" w:eastAsia="微软雅黑" w:cs="Arial"/>
                            <w:color w:val="000000" w:themeColor="text1"/>
                            <w:kern w:val="24"/>
                            <w:sz w:val="18"/>
                            <w:szCs w:val="1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2本</w:t>
                        </w:r>
                      </w:p>
                    </w:txbxContent>
                  </v:textbox>
                </v:rect>
                <v:rect id="_x0000_s1026" o:spid="_x0000_s1026" o:spt="1" alt="KSO_WM_UNIT_INDEX=1_3_1&amp;KSO_WM_UNIT_TYPE=m_h_a&amp;KSO_WM_UNIT_ID=wpsdiag20165028_6*m_h_a*1_3_1&amp;KSO_WM_UNIT_LAYERLEVEL=1_1_1&amp;KSO_WM_UNIT_HIGHLIGHT=0&amp;KSO_WM_UNIT_CLEAR=0&amp;KSO_WM_UNIT_COMPATIBLE=0&amp;KSO_WM_UNIT_PRESET_TEXT=LOREM IPSUM&amp;KSO_WM_UNIT_VALUE=9&amp;KSO_WM_TAG_VERSION=1.0&amp;KSO_WM_BEAUTIFY_FLAG=#wm#&amp;KSO_WM_TEMPLATE_CATEGORY=wpsdiag&amp;KSO_WM_TEMPLATE_INDEX=20165028&amp;KSO_WM_UNIT_BIND_DECORATION_IDS=wpsdiag20165028_6*m_i*1_6;wpsdiag20165028_6*m_i*1_7&amp;KSO_WM_SLIDE_ITEM_CNT=6&amp;KSO_WM_DIAGRAM_GROUP_CODE=m1_1" style="position:absolute;left:564676;top:609214;height:63964;width:177336;v-text-anchor:middle;" fillcolor="#CFD80A" filled="t" stroked="f" coordsize="21600,21600" o:gfxdata="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wqp7e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ascii="Arial" w:hAnsi="Arial" w:eastAsia="微软雅黑" w:cs="Arial"/>
                            <w:color w:val="FFFFFF" w:themeColor="background1"/>
                            <w:kern w:val="24"/>
                            <w:sz w:val="18"/>
                            <w:szCs w:val="18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秀才</w:t>
                        </w:r>
                      </w:p>
                    </w:txbxContent>
                  </v:textbox>
                </v:rect>
                <v:rect id="_x0000_s1026" o:spid="_x0000_s1026" o:spt="1" alt="KSO_WM_UNIT_INDEX=1_3_1&amp;KSO_WM_UNIT_TYPE=m_h_f&amp;KSO_WM_UNIT_ID=wpsdiag20165028_6*m_h_f*1_3_1&amp;KSO_WM_UNIT_LAYERLEVEL=1_1_1&amp;KSO_WM_UNIT_HIGHLIGHT=0&amp;KSO_WM_UNIT_CLEAR=0&amp;KSO_WM_UNIT_COMPATIBLE=0&amp;KSO_WM_UNIT_PRESET_TEXT=Lorem ipsum dolor sit amet&amp;KSO_WM_UNIT_VALUE=8&amp;KSO_WM_TAG_VERSION=1.0&amp;KSO_WM_BEAUTIFY_FLAG=#wm#&amp;KSO_WM_TEMPLATE_CATEGORY=wpsdiag&amp;KSO_WM_TEMPLATE_INDEX=20165028&amp;KSO_WM_UNIT_BIND_DECORATION_IDS=wpsdiag20165028_6*m_i*1_6;wpsdiag20165028_6*m_i*1_7&amp;KSO_WM_SLIDE_ITEM_CNT=6&amp;KSO_WM_DIAGRAM_GROUP_CODE=m1_1" style="position:absolute;left:564676;top:673351;height:130002;width:187534;" filled="f" stroked="f" coordsize="21600,21600" o:gfxdata="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SHGv6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2.5mm,1.27mm,2.5mm,1.27mm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 w:line="276" w:lineRule="auto"/>
                          <w:jc w:val="center"/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Arial" w:hAnsi="Arial" w:eastAsia="微软雅黑" w:cs="Arial"/>
                            <w:color w:val="000000" w:themeColor="text1"/>
                            <w:kern w:val="24"/>
                            <w:sz w:val="18"/>
                            <w:szCs w:val="1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6本</w:t>
                        </w:r>
                      </w:p>
                    </w:txbxContent>
                  </v:textbox>
                </v:rect>
                <v:rect id="_x0000_s1026" o:spid="_x0000_s1026" o:spt="1" alt="KSO_WM_UNIT_INDEX=1_5_1&amp;KSO_WM_UNIT_TYPE=m_h_a&amp;KSO_WM_UNIT_ID=wpsdiag20165028_6*m_h_a*1_5_1&amp;KSO_WM_UNIT_LAYERLEVEL=1_1_1&amp;KSO_WM_UNIT_HIGHLIGHT=0&amp;KSO_WM_UNIT_CLEAR=0&amp;KSO_WM_UNIT_COMPATIBLE=0&amp;KSO_WM_UNIT_PRESET_TEXT=LOREM IPSUM&amp;KSO_WM_UNIT_VALUE=9&amp;KSO_WM_TAG_VERSION=1.0&amp;KSO_WM_BEAUTIFY_FLAG=#wm#&amp;KSO_WM_TEMPLATE_CATEGORY=wpsdiag&amp;KSO_WM_TEMPLATE_INDEX=20165028&amp;KSO_WM_UNIT_BIND_DECORATION_IDS=wpsdiag20165028_6*m_i*1_10;wpsdiag20165028_6*m_i*1_11&amp;KSO_WM_SLIDE_ITEM_CNT=6&amp;KSO_WM_DIAGRAM_GROUP_CODE=m1_1" style="position:absolute;left:1128662;top:504278;height:63964;width:177336;v-text-anchor:middle;" fillcolor="#66D9AA" filled="t" stroked="f" coordsize="21600,21600" o:gfxdata="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N4Y/7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eastAsia="zh-CN"/>
                          </w:rPr>
                          <w:t>贡士</w:t>
                        </w:r>
                      </w:p>
                    </w:txbxContent>
                  </v:textbox>
                </v:rect>
                <v:rect id="_x0000_s1026" o:spid="_x0000_s1026" o:spt="1" alt="KSO_WM_UNIT_INDEX=1_5_1&amp;KSO_WM_UNIT_TYPE=m_h_f&amp;KSO_WM_UNIT_ID=wpsdiag20165028_6*m_h_f*1_5_1&amp;KSO_WM_UNIT_LAYERLEVEL=1_1_1&amp;KSO_WM_UNIT_HIGHLIGHT=0&amp;KSO_WM_UNIT_CLEAR=0&amp;KSO_WM_UNIT_COMPATIBLE=0&amp;KSO_WM_UNIT_PRESET_TEXT=Lorem ipsum dolor sit amet&amp;KSO_WM_UNIT_VALUE=8&amp;KSO_WM_TAG_VERSION=1.0&amp;KSO_WM_BEAUTIFY_FLAG=#wm#&amp;KSO_WM_TEMPLATE_CATEGORY=wpsdiag&amp;KSO_WM_TEMPLATE_INDEX=20165028&amp;KSO_WM_UNIT_BIND_DECORATION_IDS=wpsdiag20165028_6*m_i*1_10;wpsdiag20165028_6*m_i*1_11&amp;KSO_WM_SLIDE_ITEM_CNT=6&amp;KSO_WM_DIAGRAM_GROUP_CODE=m1_1" style="position:absolute;left:1035276;top:568433;height:130064;width:405403;" filled="f" stroked="f" coordsize="21600,21600" o:gfxdata="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iJxG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2.5mm,1.27mm,2.5mm,1.27mm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 w:line="276" w:lineRule="auto"/>
                          <w:jc w:val="center"/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Arial" w:hAnsi="Arial" w:eastAsia="微软雅黑" w:cs="Arial"/>
                            <w:color w:val="000000" w:themeColor="text1"/>
                            <w:kern w:val="24"/>
                            <w:sz w:val="18"/>
                            <w:szCs w:val="1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10本</w:t>
                        </w:r>
                      </w:p>
                    </w:txbxContent>
                  </v:textbox>
                </v:rect>
                <v:rect id="_x0000_s1026" o:spid="_x0000_s1026" o:spt="1" alt="KSO_WM_UNIT_INDEX=1_2_1&amp;KSO_WM_UNIT_TYPE=m_h_a&amp;KSO_WM_UNIT_ID=wpsdiag20165028_6*m_h_a*1_2_1&amp;KSO_WM_UNIT_LAYERLEVEL=1_1_1&amp;KSO_WM_UNIT_HIGHLIGHT=0&amp;KSO_WM_UNIT_CLEAR=0&amp;KSO_WM_UNIT_COMPATIBLE=0&amp;KSO_WM_UNIT_PRESET_TEXT=LOREM IPSUM&amp;KSO_WM_UNIT_VALUE=9&amp;KSO_WM_TAG_VERSION=1.0&amp;KSO_WM_BEAUTIFY_FLAG=#wm#&amp;KSO_WM_TEMPLATE_CATEGORY=wpsdiag&amp;KSO_WM_TEMPLATE_INDEX=20165028&amp;KSO_WM_UNIT_BIND_DECORATION_IDS=wpsdiag20165028_6*m_i*1_4;wpsdiag20165028_6*m_i*1_5&amp;KSO_WM_SLIDE_ITEM_CNT=6&amp;KSO_WM_DIAGRAM_GROUP_CODE=m1_1" style="position:absolute;left:263758;top:286152;height:63959;width:159361;v-text-anchor:middle;" fillcolor="#66D9AA" filled="t" stroked="f" coordsize="21600,21600" o:gfxdata="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QCMTugAAANw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ascii="Arial" w:hAnsi="Arial" w:eastAsia="微软雅黑" w:cs="Arial"/>
                            <w:color w:val="FFFFFF" w:themeColor="background1"/>
                            <w:kern w:val="24"/>
                            <w:sz w:val="18"/>
                            <w:szCs w:val="18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生员</w:t>
                        </w:r>
                      </w:p>
                    </w:txbxContent>
                  </v:textbox>
                </v:rect>
                <v:rect id="_x0000_s1026" o:spid="_x0000_s1026" o:spt="1" alt="KSO_WM_UNIT_INDEX=1_2_1&amp;KSO_WM_UNIT_TYPE=m_h_f&amp;KSO_WM_UNIT_ID=wpsdiag20165028_6*m_h_f*1_2_1&amp;KSO_WM_UNIT_LAYERLEVEL=1_1_1&amp;KSO_WM_UNIT_HIGHLIGHT=0&amp;KSO_WM_UNIT_CLEAR=0&amp;KSO_WM_UNIT_COMPATIBLE=0&amp;KSO_WM_UNIT_PRESET_TEXT=Lorem ipsum dolor sit amet&amp;KSO_WM_UNIT_VALUE=8&amp;KSO_WM_TAG_VERSION=1.0&amp;KSO_WM_BEAUTIFY_FLAG=#wm#&amp;KSO_WM_TEMPLATE_CATEGORY=wpsdiag&amp;KSO_WM_TEMPLATE_INDEX=20165028&amp;KSO_WM_UNIT_BIND_DECORATION_IDS=wpsdiag20165028_6*m_i*1_4;wpsdiag20165028_6*m_i*1_5&amp;KSO_WM_SLIDE_ITEM_CNT=6&amp;KSO_WM_DIAGRAM_GROUP_CODE=m1_1" style="position:absolute;left:268943;top:337319;height:129993;width:115113;" filled="f" stroked="f" coordsize="21600,21600" o:gfxdata="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vBz9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2.5mm,1.27mm,2.5mm,1.27mm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 w:line="276" w:lineRule="auto"/>
                          <w:jc w:val="center"/>
                          <w:rPr>
                            <w:rFonts w:hint="eastAsia" w:ascii="Arial" w:hAnsi="Arial" w:eastAsia="微软雅黑" w:cs="Arial"/>
                            <w:sz w:val="22"/>
                            <w:szCs w:val="22"/>
                            <w:lang w:val="en-US" w:eastAsia="zh-CN"/>
                          </w:rPr>
                        </w:pPr>
                        <w:r>
                          <w:rPr>
                            <w:rFonts w:hint="eastAsia" w:ascii="Arial" w:hAnsi="Arial" w:eastAsia="微软雅黑" w:cs="Arial"/>
                            <w:color w:val="000000" w:themeColor="text1"/>
                            <w:kern w:val="24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4本</w:t>
                        </w:r>
                      </w:p>
                    </w:txbxContent>
                  </v:textbox>
                </v:rect>
                <v:rect id="_x0000_s1026" o:spid="_x0000_s1026" o:spt="1" alt="KSO_WM_UNIT_INDEX=1_4_1&amp;KSO_WM_UNIT_TYPE=m_h_a&amp;KSO_WM_UNIT_ID=wpsdiag20165028_6*m_h_a*1_4_1&amp;KSO_WM_UNIT_LAYERLEVEL=1_1_1&amp;KSO_WM_UNIT_HIGHLIGHT=0&amp;KSO_WM_UNIT_CLEAR=0&amp;KSO_WM_UNIT_COMPATIBLE=0&amp;KSO_WM_UNIT_PRESET_TEXT=LOREM IPSUM&amp;KSO_WM_UNIT_VALUE=9&amp;KSO_WM_TAG_VERSION=1.0&amp;KSO_WM_BEAUTIFY_FLAG=#wm#&amp;KSO_WM_TEMPLATE_CATEGORY=wpsdiag&amp;KSO_WM_TEMPLATE_INDEX=20165028&amp;KSO_WM_UNIT_BIND_DECORATION_IDS=wpsdiag20165028_6*m_i*1_8;wpsdiag20165028_6*m_i*1_9&amp;KSO_WM_SLIDE_ITEM_CNT=6&amp;KSO_WM_DIAGRAM_GROUP_CODE=m1_1" style="position:absolute;left:811151;top:186756;height:63959;width:182695;v-text-anchor:middle;" fillcolor="#2CBEBB" filled="t" stroked="f" coordsize="21600,21600" o:gfxdata="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JdyMf&#10;wAAAANwAAAAPAAAAAAAAAAEAIAAAACIAAABkcnMvZG93bnJldi54bWxQSwECFAAUAAAACACHTuJA&#10;My8FnjsAAAA5AAAAEAAAAAAAAAABACAAAAAPAQAAZHJzL3NoYXBleG1sLnhtbFBLBQYAAAAABgAG&#10;AFsBAAC5AwAAAAA=&#10;">
                  <v:fill on="t" focussize="0,0"/>
                  <v:stroke on="f" weight="1pt" miterlimit="8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ascii="Arial" w:hAnsi="Arial" w:eastAsia="微软雅黑" w:cs="Arial"/>
                            <w:color w:val="FFFFFF" w:themeColor="background1"/>
                            <w:kern w:val="24"/>
                            <w:sz w:val="18"/>
                            <w:szCs w:val="18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举人</w:t>
                        </w:r>
                      </w:p>
                    </w:txbxContent>
                  </v:textbox>
                </v:rect>
                <v:rect id="_x0000_s1026" o:spid="_x0000_s1026" o:spt="1" alt="KSO_WM_UNIT_INDEX=1_4_1&amp;KSO_WM_UNIT_TYPE=m_h_f&amp;KSO_WM_UNIT_ID=wpsdiag20165028_6*m_h_f*1_4_1&amp;KSO_WM_UNIT_LAYERLEVEL=1_1_1&amp;KSO_WM_UNIT_HIGHLIGHT=0&amp;KSO_WM_UNIT_CLEAR=0&amp;KSO_WM_UNIT_COMPATIBLE=0&amp;KSO_WM_UNIT_PRESET_TEXT=Lorem ipsum dolor sit amet&amp;KSO_WM_UNIT_VALUE=8&amp;KSO_WM_TAG_VERSION=1.0&amp;KSO_WM_BEAUTIFY_FLAG=#wm#&amp;KSO_WM_TEMPLATE_CATEGORY=wpsdiag&amp;KSO_WM_TEMPLATE_INDEX=20165028&amp;KSO_WM_UNIT_BIND_DECORATION_IDS=wpsdiag20165028_6*m_i*1_8;wpsdiag20165028_6*m_i*1_9&amp;KSO_WM_SLIDE_ITEM_CNT=6&amp;KSO_WM_DIAGRAM_GROUP_CODE=m1_1" style="position:absolute;left:684284;top:261260;height:129993;width:405489;" filled="f" stroked="f" coordsize="21600,21600" o:gfxdata="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VvLRS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2.5mm,1.27mm,2.5mm,1.27mm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 w:line="276" w:lineRule="auto"/>
                          <w:jc w:val="center"/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Arial" w:hAnsi="Arial" w:eastAsia="微软雅黑" w:cs="Arial"/>
                            <w:color w:val="000000" w:themeColor="text1"/>
                            <w:kern w:val="24"/>
                            <w:sz w:val="18"/>
                            <w:szCs w:val="1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8本</w:t>
                        </w:r>
                      </w:p>
                    </w:txbxContent>
                  </v:textbox>
                </v:rect>
                <v:rect id="_x0000_s1026" o:spid="_x0000_s1026" o:spt="1" alt="KSO_WM_UNIT_INDEX=1_6_1&amp;KSO_WM_UNIT_TYPE=m_h_a&amp;KSO_WM_UNIT_ID=wpsdiag20165028_6*m_h_a*1_6_1&amp;KSO_WM_UNIT_LAYERLEVEL=1_1_1&amp;KSO_WM_UNIT_HIGHLIGHT=0&amp;KSO_WM_UNIT_CLEAR=0&amp;KSO_WM_UNIT_COMPATIBLE=0&amp;KSO_WM_UNIT_PRESET_TEXT=LOREM IPSUM&amp;KSO_WM_UNIT_VALUE=9&amp;KSO_WM_TAG_VERSION=1.0&amp;KSO_WM_BEAUTIFY_FLAG=#wm#&amp;KSO_WM_TEMPLATE_CATEGORY=wpsdiag&amp;KSO_WM_TEMPLATE_INDEX=20165028&amp;KSO_WM_UNIT_BIND_DECORATION_IDS=wpsdiag20165028_6*m_i*1_12;wpsdiag20165028_6*m_i*1_13&amp;KSO_WM_SLIDE_ITEM_CNT=6&amp;KSO_WM_DIAGRAM_GROUP_CODE=m1_1" style="position:absolute;left:1402964;top:96003;height:63959;width:187707;v-text-anchor:middle;" fillcolor="#CFD80A" filled="t" stroked="f" coordsize="21600,21600" o:gfxdata="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3YVua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ascii="Arial" w:hAnsi="Arial" w:eastAsia="微软雅黑" w:cs="Arial"/>
                            <w:color w:val="FFFFFF" w:themeColor="background1"/>
                            <w:kern w:val="24"/>
                            <w:sz w:val="18"/>
                            <w:szCs w:val="18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进士</w:t>
                        </w:r>
                      </w:p>
                    </w:txbxContent>
                  </v:textbox>
                </v:rect>
                <v:rect id="_x0000_s1026" o:spid="_x0000_s1026" o:spt="1" alt="KSO_WM_UNIT_INDEX=1_6_1&amp;KSO_WM_UNIT_TYPE=m_h_f&amp;KSO_WM_UNIT_ID=wpsdiag20165028_6*m_h_f*1_6_1&amp;KSO_WM_UNIT_LAYERLEVEL=1_1_1&amp;KSO_WM_UNIT_HIGHLIGHT=0&amp;KSO_WM_UNIT_CLEAR=0&amp;KSO_WM_UNIT_COMPATIBLE=0&amp;KSO_WM_UNIT_PRESET_TEXT=Lorem ipsum dolor sit amet&amp;KSO_WM_UNIT_VALUE=8&amp;KSO_WM_TAG_VERSION=1.0&amp;KSO_WM_BEAUTIFY_FLAG=#wm#&amp;KSO_WM_TEMPLATE_CATEGORY=wpsdiag&amp;KSO_WM_TEMPLATE_INDEX=20165028&amp;KSO_WM_UNIT_BIND_DECORATION_IDS=wpsdiag20165028_6*m_i*1_12;wpsdiag20165028_6*m_i*1_13&amp;KSO_WM_SLIDE_ITEM_CNT=6&amp;KSO_WM_DIAGRAM_GROUP_CODE=m1_1" style="position:absolute;left:1294073;top:193843;height:129993;width:405489;" filled="f" stroked="f" coordsize="21600,21600" o:gfxdata="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V166+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2.5mm,1.27mm,2.5mm,1.27mm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 w:line="276" w:lineRule="auto"/>
                          <w:jc w:val="center"/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Arial" w:hAnsi="Arial" w:eastAsia="微软雅黑" w:cs="Arial"/>
                            <w:color w:val="000000" w:themeColor="text1"/>
                            <w:kern w:val="24"/>
                            <w:sz w:val="18"/>
                            <w:szCs w:val="1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20本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>
      <w:pPr>
        <w:spacing w:line="360" w:lineRule="auto"/>
        <w:ind w:firstLine="420" w:firstLineChars="200"/>
        <w:jc w:val="center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图</w:t>
      </w:r>
      <w:r>
        <w:rPr>
          <w:rFonts w:hint="eastAsia"/>
          <w:lang w:val="en-US" w:eastAsia="zh-CN"/>
        </w:rPr>
        <w:t>1  阅读评价表</w:t>
      </w:r>
    </w:p>
    <w:p>
      <w:pPr>
        <w:spacing w:line="360" w:lineRule="auto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由于班上学生的阅读水平有差异，如果按字数来衡量，基础较差的学生就会产生畏难情绪；为了更好地激发学生看书的欲望，满足学生个性化的读书要求，晋级只以书的数量来衡量，不以字数来做标准。不同基础的学生就可以选择适合自己能力的书籍：基础较差可以多选择绘本；基础较好就可以选择文字较多的书籍。为了与课程标准的要求相结合，班级的晋级首先完成必读书目和选读书目，完成后可以阅读自己购买的书籍。看完20页可以换一张书签。</w:t>
      </w:r>
    </w:p>
    <w:p>
      <w:pPr>
        <w:spacing w:line="360" w:lineRule="auto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</w:p>
    <w:p>
      <w:pPr>
        <w:spacing w:line="360" w:lineRule="auto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学生每看完一本书，需要完成一张《阅读打卡单》，如图2所示。通过填写阅读打卡单，可以了解学生的阅读量和阅读速度；学生反思印象最深刻的人物、故事以及启示，可以加深对书本的印象，形成自己的认识。仔细阅读后的体会比阅读的速度更重要。</w:t>
      </w:r>
    </w:p>
    <w:p>
      <w:pPr>
        <w:spacing w:line="360" w:lineRule="auto"/>
        <w:ind w:firstLine="480" w:firstLineChars="200"/>
        <w:jc w:val="both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阅读打卡单与小组评价相结合，每月评比读书最多的小组为书香小组，并给予奖励。以此来让学生彼此间相互鼓励，形成你争我赶的学习氛围。</w:t>
      </w:r>
    </w:p>
    <w:p>
      <w:pPr>
        <w:spacing w:line="360" w:lineRule="auto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</w:p>
    <w:p>
      <w:pPr>
        <w:spacing w:line="360" w:lineRule="auto"/>
        <w:ind w:firstLine="480" w:firstLineChars="200"/>
        <w:jc w:val="both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</w:t>
      </w:r>
      <w:r>
        <w:rPr>
          <w:rFonts w:hint="eastAsia"/>
          <w:b/>
          <w:bCs/>
          <w:sz w:val="24"/>
          <w:szCs w:val="24"/>
          <w:lang w:val="en-US" w:eastAsia="zh-CN"/>
        </w:rPr>
        <w:t>阅读打卡单</w:t>
      </w:r>
    </w:p>
    <w:p>
      <w:pPr>
        <w:spacing w:line="360" w:lineRule="auto"/>
        <w:ind w:firstLine="482" w:firstLineChars="200"/>
        <w:jc w:val="both"/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班级：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eastAsia"/>
          <w:sz w:val="24"/>
          <w:szCs w:val="24"/>
          <w:lang w:val="en-US" w:eastAsia="zh-CN"/>
        </w:rPr>
        <w:t xml:space="preserve">         姓名：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</w:t>
      </w:r>
    </w:p>
    <w:p>
      <w:pPr>
        <w:spacing w:line="360" w:lineRule="auto"/>
        <w:jc w:val="both"/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书名：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eastAsia"/>
          <w:sz w:val="24"/>
          <w:szCs w:val="24"/>
          <w:lang w:val="en-US" w:eastAsia="zh-CN"/>
        </w:rPr>
        <w:t xml:space="preserve">         作者：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</w:t>
      </w:r>
    </w:p>
    <w:p>
      <w:pPr>
        <w:spacing w:line="360" w:lineRule="auto"/>
        <w:jc w:val="both"/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页数：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eastAsia"/>
          <w:sz w:val="24"/>
          <w:szCs w:val="24"/>
          <w:u w:val="none"/>
          <w:lang w:val="en-US" w:eastAsia="zh-CN"/>
        </w:rPr>
        <w:t xml:space="preserve">         字数：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</w:t>
      </w:r>
    </w:p>
    <w:p>
      <w:pPr>
        <w:spacing w:line="360" w:lineRule="auto"/>
        <w:jc w:val="both"/>
        <w:rPr>
          <w:rFonts w:hint="eastAsia"/>
          <w:sz w:val="24"/>
          <w:szCs w:val="24"/>
          <w:u w:val="single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4312285</wp:posOffset>
                </wp:positionH>
                <wp:positionV relativeFrom="paragraph">
                  <wp:posOffset>59055</wp:posOffset>
                </wp:positionV>
                <wp:extent cx="197485" cy="161290"/>
                <wp:effectExtent l="22225" t="17780" r="27940" b="30480"/>
                <wp:wrapNone/>
                <wp:docPr id="12" name="五角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85" cy="161290"/>
                        </a:xfrm>
                        <a:prstGeom prst="star5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339.55pt;margin-top:4.65pt;height:12.7pt;width:15.55pt;z-index:251689984;v-text-anchor:middle;mso-width-relative:page;mso-height-relative:page;" filled="f" stroked="t" coordsize="197485,161290" o:gfxdata="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6fTX51QAAAAgBAAAPAAAAAAAAAAEAIAAAACIAAABkcnMvZG93bnJldi54bWxQSwECFAAU&#10;AAAACACHTuJAdj7IrWYCAACjBAAADgAAAAAAAAABACAAAAAkAQAAZHJzL2Uyb0RvYy54bWxQSwUG&#10;AAAAAAYABgBZAQAA/AUAAAAA&#10;" path="m0,61607l75432,61607,98742,0,122052,61607,197484,61607,136458,99682,159768,161289,98742,123213,37716,161289,61026,99682xe">
                <v:path o:connectlocs="98742,0;0,61607;37716,161289;159768,161289;197484,61607" o:connectangles="247,164,82,82,0"/>
                <v:fill on="f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4062730</wp:posOffset>
                </wp:positionH>
                <wp:positionV relativeFrom="paragraph">
                  <wp:posOffset>59055</wp:posOffset>
                </wp:positionV>
                <wp:extent cx="197485" cy="161290"/>
                <wp:effectExtent l="22225" t="17780" r="27940" b="30480"/>
                <wp:wrapNone/>
                <wp:docPr id="11" name="五角星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85" cy="161290"/>
                        </a:xfrm>
                        <a:prstGeom prst="star5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319.9pt;margin-top:4.65pt;height:12.7pt;width:15.55pt;z-index:251673600;v-text-anchor:middle;mso-width-relative:page;mso-height-relative:page;" filled="f" stroked="t" coordsize="197485,161290" o:gfxdata="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sVX21NYAAAAIAQAADwAAAAAAAAABACAAAAAiAAAAZHJzL2Rvd25yZXYueG1sUEsBAhQA&#10;FAAAAAgAh07iQN5m3a9mAgAAowQAAA4AAAAAAAAAAQAgAAAAJQEAAGRycy9lMm9Eb2MueG1sUEsF&#10;BgAAAAAGAAYAWQEAAP0FAAAAAA==&#10;" path="m0,61607l75432,61607,98742,0,122052,61607,197484,61607,136458,99682,159768,161289,98742,123213,37716,161289,61026,99682xe">
                <v:path o:connectlocs="98742,0;0,61607;37716,161289;159768,161289;197484,61607" o:connectangles="247,164,82,82,0"/>
                <v:fill on="f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3820795</wp:posOffset>
                </wp:positionH>
                <wp:positionV relativeFrom="paragraph">
                  <wp:posOffset>66675</wp:posOffset>
                </wp:positionV>
                <wp:extent cx="197485" cy="161290"/>
                <wp:effectExtent l="22225" t="17780" r="27940" b="30480"/>
                <wp:wrapNone/>
                <wp:docPr id="10" name="五角星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85" cy="161290"/>
                        </a:xfrm>
                        <a:prstGeom prst="star5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300.85pt;margin-top:5.25pt;height:12.7pt;width:15.55pt;z-index:251665408;v-text-anchor:middle;mso-width-relative:page;mso-height-relative:page;" filled="f" stroked="t" coordsize="197485,161290" o:gfxdata="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3OzPD1gAAAAkBAAAPAAAAAAAAAAEAIAAAACIAAABkcnMvZG93bnJldi54bWxQSwECFAAU&#10;AAAACACHTuJARlEurmUCAACjBAAADgAAAAAAAAABACAAAAAlAQAAZHJzL2Uyb0RvYy54bWxQSwUG&#10;AAAAAAYABgBZAQAA/AUAAAAA&#10;" path="m0,61607l75432,61607,98742,0,122052,61607,197484,61607,136458,99682,159768,161289,98742,123213,37716,161289,61026,99682xe">
                <v:path o:connectlocs="98742,0;0,61607;37716,161289;159768,161289;197484,61607" o:connectangles="247,164,82,82,0"/>
                <v:fill on="f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3564890</wp:posOffset>
                </wp:positionH>
                <wp:positionV relativeFrom="paragraph">
                  <wp:posOffset>66675</wp:posOffset>
                </wp:positionV>
                <wp:extent cx="197485" cy="161290"/>
                <wp:effectExtent l="22225" t="17780" r="27940" b="30480"/>
                <wp:wrapNone/>
                <wp:docPr id="9" name="五角星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85" cy="161290"/>
                        </a:xfrm>
                        <a:prstGeom prst="star5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280.7pt;margin-top:5.25pt;height:12.7pt;width:15.55pt;z-index:251661312;v-text-anchor:middle;mso-width-relative:page;mso-height-relative:page;" filled="f" stroked="t" coordsize="197485,161290" o:gfxdata="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pxTk81gAAAAkBAAAPAAAAAAAAAAEAIAAAACIAAABkcnMvZG93bnJldi54bWxQSwECFAAU&#10;AAAACACHTuJA2m23yGUCAAChBAAADgAAAAAAAAABACAAAAAlAQAAZHJzL2Uyb0RvYy54bWxQSwUG&#10;AAAAAAYABgBZAQAA/AUAAAAA&#10;" path="m0,61607l75432,61607,98742,0,122052,61607,197484,61607,136458,99682,159768,161289,98742,123213,37716,161289,61026,99682xe">
                <v:path o:connectlocs="98742,0;0,61607;37716,161289;159768,161289;197484,61607" o:connectangles="247,164,82,82,0"/>
                <v:fill on="f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3315335</wp:posOffset>
                </wp:positionH>
                <wp:positionV relativeFrom="paragraph">
                  <wp:posOffset>66675</wp:posOffset>
                </wp:positionV>
                <wp:extent cx="197485" cy="161290"/>
                <wp:effectExtent l="22225" t="17780" r="27940" b="30480"/>
                <wp:wrapNone/>
                <wp:docPr id="8" name="五角星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8180" y="3089910"/>
                          <a:ext cx="197485" cy="161290"/>
                        </a:xfrm>
                        <a:prstGeom prst="star5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261.05pt;margin-top:5.25pt;height:12.7pt;width:15.55pt;z-index:251659264;v-text-anchor:middle;mso-width-relative:page;mso-height-relative:page;" filled="f" stroked="t" coordsize="197485,161290" o:gfxdata="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DMW/4/VAAAACQEAAA8AAAAAAAAAAQAgAAAAIgAAAGRycy9kb3ducmV2&#10;LnhtbFBLAQIUABQAAAAIAIdO4kAhZAZAcQIAAK0EAAAOAAAAAAAAAAEAIAAAACQBAABkcnMvZTJv&#10;RG9jLnhtbFBLBQYAAAAABgAGAFkBAAAHBgAAAAA=&#10;" path="m0,61607l75432,61607,98742,0,122052,61607,197484,61607,136458,99682,159768,161289,98742,123213,37716,161289,61026,99682xe">
                <v:path o:connectlocs="98742,0;0,61607;37716,161289;159768,161289;197484,61607" o:connectangles="247,164,82,82,0"/>
                <v:fill on="f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24"/>
          <w:szCs w:val="24"/>
          <w:u w:val="none"/>
          <w:lang w:val="en-US" w:eastAsia="zh-CN"/>
        </w:rPr>
        <w:t>起止日期：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/>
          <w:sz w:val="24"/>
          <w:szCs w:val="24"/>
          <w:u w:val="none"/>
          <w:lang w:val="en-US" w:eastAsia="zh-CN"/>
        </w:rPr>
        <w:t xml:space="preserve">         推荐星数：</w:t>
      </w:r>
    </w:p>
    <w:p>
      <w:pPr>
        <w:spacing w:line="360" w:lineRule="auto"/>
        <w:ind w:firstLine="2400" w:firstLineChars="1000"/>
        <w:jc w:val="both"/>
        <w:rPr>
          <w:rFonts w:hint="eastAsia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印象最深刻的人物：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                 </w:t>
      </w:r>
    </w:p>
    <w:p>
      <w:pPr>
        <w:spacing w:line="360" w:lineRule="auto"/>
        <w:jc w:val="both"/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原因：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                             </w:t>
      </w:r>
    </w:p>
    <w:p>
      <w:pPr>
        <w:spacing w:line="360" w:lineRule="auto"/>
        <w:jc w:val="both"/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印象最深刻的故事：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                 </w:t>
      </w:r>
    </w:p>
    <w:p>
      <w:pPr>
        <w:spacing w:line="360" w:lineRule="auto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原因：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                                </w:t>
      </w:r>
    </w:p>
    <w:p>
      <w:pPr>
        <w:spacing w:line="360" w:lineRule="auto"/>
        <w:jc w:val="both"/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给我的启发：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                       </w:t>
      </w:r>
    </w:p>
    <w:p>
      <w:pPr>
        <w:spacing w:line="360" w:lineRule="auto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</w:p>
    <w:p>
      <w:pPr>
        <w:spacing w:line="360" w:lineRule="auto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晋级的标准为：1.完成《阅读打卡单》；2.书内有勾画；3.笔记本有摘抄好词佳句。</w:t>
      </w:r>
    </w:p>
    <w:p>
      <w:pPr>
        <w:spacing w:line="360" w:lineRule="auto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晋级采用及时评定的方式，奖励采用精神奖励+物质奖励的方式，学生每达到一个新的等级，老师不仅会在班级群里进行表扬，在班级评价制度表贴上学生的照片，还会颁发相应的物质奖励。如图3所示。</w:t>
      </w:r>
    </w:p>
    <w:p>
      <w:pPr>
        <w:spacing w:line="360" w:lineRule="auto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故事书的获得采用教师购买+学生赠送的方式。</w:t>
      </w:r>
    </w:p>
    <w:p>
      <w:pPr>
        <w:spacing w:line="360" w:lineRule="auto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采用男女生比赛的方式，男女生各占一面评比墙。</w:t>
      </w:r>
    </w:p>
    <w:p>
      <w:pPr>
        <w:spacing w:line="360" w:lineRule="auto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</w:p>
    <w:p>
      <w:pPr>
        <w:spacing w:line="360" w:lineRule="auto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</w:p>
    <w:p>
      <w:pPr>
        <w:spacing w:line="360" w:lineRule="auto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</w:p>
    <w:p>
      <w:pPr>
        <w:spacing w:line="360" w:lineRule="auto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</w:p>
    <w:p>
      <w:pPr>
        <w:spacing w:line="360" w:lineRule="auto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eastAsia"/>
          <w:sz w:val="24"/>
          <w:szCs w:val="24"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-549275</wp:posOffset>
                </wp:positionV>
                <wp:extent cx="6169660" cy="2884805"/>
                <wp:effectExtent l="0" t="0" r="0" b="0"/>
                <wp:wrapSquare wrapText="bothSides"/>
                <wp:docPr id="56" name="组合 56" descr="KSO_WM_TAG_VERSION=1.0&amp;KSO_WM_BEAUTIFY_FLAG=#wm#&amp;KSO_WM_UNIT_TYPE=i&amp;KSO_WM_UNIT_ID=wpsdiag20165028_6*i*1&amp;KSO_WM_TEMPLATE_CATEGORY=wpsdiag&amp;KSO_WM_TEMPLATE_INDEX=20165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9660" cy="2884805"/>
                          <a:chOff x="-9679" y="96003"/>
                          <a:chExt cx="1709241" cy="799144"/>
                        </a:xfrm>
                      </wpg:grpSpPr>
                      <wps:wsp>
                        <wps:cNvPr id="14" name="任意多边形 23" descr="KSO_WM_UNIT_INDEX=1_1&amp;KSO_WM_UNIT_TYPE=m_i&amp;KSO_WM_UNIT_ID=wpsdiag20165028_6*m_i*1_1&amp;KSO_WM_UNIT_LAYERLEVEL=1_1&amp;KSO_WM_UNIT_CLEAR=1&amp;KSO_WM_TAG_VERSION=1.0&amp;KSO_WM_BEAUTIFY_FLAG=#wm#&amp;KSO_WM_TEMPLATE_CATEGORY=wpsdiag&amp;KSO_WM_TEMPLATE_INDEX=20165028&amp;KSO_WM_SLIDE_ITEM_CNT=6&amp;KSO_WM_DIAGRAM_GROUP_CODE=m1_1"/>
                        <wps:cNvSpPr/>
                        <wps:spPr>
                          <a:xfrm>
                            <a:off x="59793" y="297573"/>
                            <a:ext cx="1506010" cy="305015"/>
                          </a:xfrm>
                          <a:custGeom>
                            <a:avLst/>
                            <a:gdLst>
                              <a:gd name="connsiteX0" fmla="*/ 0 w 7013359"/>
                              <a:gd name="connsiteY0" fmla="*/ 1420427 h 1420427"/>
                              <a:gd name="connsiteX1" fmla="*/ 1420427 w 7013359"/>
                              <a:gd name="connsiteY1" fmla="*/ 790113 h 1420427"/>
                              <a:gd name="connsiteX2" fmla="*/ 7013359 w 7013359"/>
                              <a:gd name="connsiteY2" fmla="*/ 0 h 1420427"/>
                              <a:gd name="connsiteX3" fmla="*/ 7013359 w 7013359"/>
                              <a:gd name="connsiteY3" fmla="*/ 0 h 1420427"/>
                              <a:gd name="connsiteX0-1" fmla="*/ 0 w 7013359"/>
                              <a:gd name="connsiteY0-2" fmla="*/ 1420427 h 1420427"/>
                              <a:gd name="connsiteX1-3" fmla="*/ 1313894 w 7013359"/>
                              <a:gd name="connsiteY1-4" fmla="*/ 878889 h 1420427"/>
                              <a:gd name="connsiteX2-5" fmla="*/ 7013359 w 7013359"/>
                              <a:gd name="connsiteY2-6" fmla="*/ 0 h 1420427"/>
                              <a:gd name="connsiteX3-7" fmla="*/ 7013359 w 7013359"/>
                              <a:gd name="connsiteY3-8" fmla="*/ 0 h 1420427"/>
                              <a:gd name="connsiteX0-9" fmla="*/ 0 w 7013359"/>
                              <a:gd name="connsiteY0-10" fmla="*/ 1420427 h 1420427"/>
                              <a:gd name="connsiteX1-11" fmla="*/ 1313894 w 7013359"/>
                              <a:gd name="connsiteY1-12" fmla="*/ 878889 h 1420427"/>
                              <a:gd name="connsiteX2-13" fmla="*/ 7013359 w 7013359"/>
                              <a:gd name="connsiteY2-14" fmla="*/ 0 h 1420427"/>
                              <a:gd name="connsiteX3-15" fmla="*/ 7013359 w 7013359"/>
                              <a:gd name="connsiteY3-16" fmla="*/ 0 h 1420427"/>
                              <a:gd name="connsiteX0-17" fmla="*/ 0 w 7013359"/>
                              <a:gd name="connsiteY0-18" fmla="*/ 1420427 h 1420427"/>
                              <a:gd name="connsiteX1-19" fmla="*/ 1313894 w 7013359"/>
                              <a:gd name="connsiteY1-20" fmla="*/ 878889 h 1420427"/>
                              <a:gd name="connsiteX2-21" fmla="*/ 2840854 w 7013359"/>
                              <a:gd name="connsiteY2-22" fmla="*/ 701336 h 1420427"/>
                              <a:gd name="connsiteX3-23" fmla="*/ 7013359 w 7013359"/>
                              <a:gd name="connsiteY3-24" fmla="*/ 0 h 1420427"/>
                              <a:gd name="connsiteX4" fmla="*/ 7013359 w 7013359"/>
                              <a:gd name="connsiteY4" fmla="*/ 0 h 1420427"/>
                              <a:gd name="connsiteX0-25" fmla="*/ 0 w 7013359"/>
                              <a:gd name="connsiteY0-26" fmla="*/ 1420427 h 1420427"/>
                              <a:gd name="connsiteX1-27" fmla="*/ 1313894 w 7013359"/>
                              <a:gd name="connsiteY1-28" fmla="*/ 878889 h 1420427"/>
                              <a:gd name="connsiteX2-29" fmla="*/ 2974019 w 7013359"/>
                              <a:gd name="connsiteY2-30" fmla="*/ 1127464 h 1420427"/>
                              <a:gd name="connsiteX3-31" fmla="*/ 7013359 w 7013359"/>
                              <a:gd name="connsiteY3-32" fmla="*/ 0 h 1420427"/>
                              <a:gd name="connsiteX4-33" fmla="*/ 7013359 w 7013359"/>
                              <a:gd name="connsiteY4-34" fmla="*/ 0 h 1420427"/>
                              <a:gd name="connsiteX0-35" fmla="*/ 0 w 7013359"/>
                              <a:gd name="connsiteY0-36" fmla="*/ 1420427 h 1420427"/>
                              <a:gd name="connsiteX1-37" fmla="*/ 1313894 w 7013359"/>
                              <a:gd name="connsiteY1-38" fmla="*/ 878889 h 1420427"/>
                              <a:gd name="connsiteX2-39" fmla="*/ 2974019 w 7013359"/>
                              <a:gd name="connsiteY2-40" fmla="*/ 1127464 h 1420427"/>
                              <a:gd name="connsiteX3-41" fmla="*/ 4429957 w 7013359"/>
                              <a:gd name="connsiteY3-42" fmla="*/ 763480 h 1420427"/>
                              <a:gd name="connsiteX4-43" fmla="*/ 7013359 w 7013359"/>
                              <a:gd name="connsiteY4-44" fmla="*/ 0 h 1420427"/>
                              <a:gd name="connsiteX5" fmla="*/ 7013359 w 7013359"/>
                              <a:gd name="connsiteY5" fmla="*/ 0 h 1420427"/>
                              <a:gd name="connsiteX0-45" fmla="*/ 0 w 7013359"/>
                              <a:gd name="connsiteY0-46" fmla="*/ 1420427 h 1420427"/>
                              <a:gd name="connsiteX1-47" fmla="*/ 1313894 w 7013359"/>
                              <a:gd name="connsiteY1-48" fmla="*/ 878889 h 1420427"/>
                              <a:gd name="connsiteX2-49" fmla="*/ 2974019 w 7013359"/>
                              <a:gd name="connsiteY2-50" fmla="*/ 1127464 h 1420427"/>
                              <a:gd name="connsiteX3-51" fmla="*/ 4279036 w 7013359"/>
                              <a:gd name="connsiteY3-52" fmla="*/ 541538 h 1420427"/>
                              <a:gd name="connsiteX4-53" fmla="*/ 7013359 w 7013359"/>
                              <a:gd name="connsiteY4-54" fmla="*/ 0 h 1420427"/>
                              <a:gd name="connsiteX5-55" fmla="*/ 7013359 w 7013359"/>
                              <a:gd name="connsiteY5-56" fmla="*/ 0 h 1420427"/>
                              <a:gd name="connsiteX0-57" fmla="*/ 0 w 7013359"/>
                              <a:gd name="connsiteY0-58" fmla="*/ 1420427 h 1420427"/>
                              <a:gd name="connsiteX1-59" fmla="*/ 1313894 w 7013359"/>
                              <a:gd name="connsiteY1-60" fmla="*/ 878889 h 1420427"/>
                              <a:gd name="connsiteX2-61" fmla="*/ 2974019 w 7013359"/>
                              <a:gd name="connsiteY2-62" fmla="*/ 1127464 h 1420427"/>
                              <a:gd name="connsiteX3-63" fmla="*/ 4243525 w 7013359"/>
                              <a:gd name="connsiteY3-64" fmla="*/ 523783 h 1420427"/>
                              <a:gd name="connsiteX4-65" fmla="*/ 7013359 w 7013359"/>
                              <a:gd name="connsiteY4-66" fmla="*/ 0 h 1420427"/>
                              <a:gd name="connsiteX5-67" fmla="*/ 7013359 w 7013359"/>
                              <a:gd name="connsiteY5-68" fmla="*/ 0 h 1420427"/>
                              <a:gd name="connsiteX0-69" fmla="*/ 0 w 7013359"/>
                              <a:gd name="connsiteY0-70" fmla="*/ 1420427 h 1420427"/>
                              <a:gd name="connsiteX1-71" fmla="*/ 1313894 w 7013359"/>
                              <a:gd name="connsiteY1-72" fmla="*/ 878889 h 1420427"/>
                              <a:gd name="connsiteX2-73" fmla="*/ 2974019 w 7013359"/>
                              <a:gd name="connsiteY2-74" fmla="*/ 1127464 h 1420427"/>
                              <a:gd name="connsiteX3-75" fmla="*/ 4243525 w 7013359"/>
                              <a:gd name="connsiteY3-76" fmla="*/ 523783 h 1420427"/>
                              <a:gd name="connsiteX4-77" fmla="*/ 5690586 w 7013359"/>
                              <a:gd name="connsiteY4-78" fmla="*/ 221942 h 1420427"/>
                              <a:gd name="connsiteX5-79" fmla="*/ 7013359 w 7013359"/>
                              <a:gd name="connsiteY5-80" fmla="*/ 0 h 1420427"/>
                              <a:gd name="connsiteX6" fmla="*/ 7013359 w 7013359"/>
                              <a:gd name="connsiteY6" fmla="*/ 0 h 1420427"/>
                              <a:gd name="connsiteX0-81" fmla="*/ 0 w 7013359"/>
                              <a:gd name="connsiteY0-82" fmla="*/ 1420427 h 1420427"/>
                              <a:gd name="connsiteX1-83" fmla="*/ 1313894 w 7013359"/>
                              <a:gd name="connsiteY1-84" fmla="*/ 878889 h 1420427"/>
                              <a:gd name="connsiteX2-85" fmla="*/ 2974019 w 7013359"/>
                              <a:gd name="connsiteY2-86" fmla="*/ 1127464 h 1420427"/>
                              <a:gd name="connsiteX3-87" fmla="*/ 4243525 w 7013359"/>
                              <a:gd name="connsiteY3-88" fmla="*/ 523783 h 1420427"/>
                              <a:gd name="connsiteX4-89" fmla="*/ 5734974 w 7013359"/>
                              <a:gd name="connsiteY4-90" fmla="*/ 346229 h 1420427"/>
                              <a:gd name="connsiteX5-91" fmla="*/ 7013359 w 7013359"/>
                              <a:gd name="connsiteY5-92" fmla="*/ 0 h 1420427"/>
                              <a:gd name="connsiteX6-93" fmla="*/ 7013359 w 7013359"/>
                              <a:gd name="connsiteY6-94" fmla="*/ 0 h 1420427"/>
                              <a:gd name="connsiteX0-95" fmla="*/ 0 w 7013359"/>
                              <a:gd name="connsiteY0-96" fmla="*/ 1420427 h 1420427"/>
                              <a:gd name="connsiteX1-97" fmla="*/ 1313894 w 7013359"/>
                              <a:gd name="connsiteY1-98" fmla="*/ 878889 h 1420427"/>
                              <a:gd name="connsiteX2-99" fmla="*/ 2974019 w 7013359"/>
                              <a:gd name="connsiteY2-100" fmla="*/ 1127464 h 1420427"/>
                              <a:gd name="connsiteX3-101" fmla="*/ 4243525 w 7013359"/>
                              <a:gd name="connsiteY3-102" fmla="*/ 523783 h 1420427"/>
                              <a:gd name="connsiteX4-103" fmla="*/ 5734974 w 7013359"/>
                              <a:gd name="connsiteY4-104" fmla="*/ 346229 h 1420427"/>
                              <a:gd name="connsiteX5-105" fmla="*/ 7013359 w 7013359"/>
                              <a:gd name="connsiteY5-106" fmla="*/ 0 h 1420427"/>
                              <a:gd name="connsiteX6-107" fmla="*/ 7013359 w 7013359"/>
                              <a:gd name="connsiteY6-108" fmla="*/ 0 h 1420427"/>
                              <a:gd name="connsiteX0-109" fmla="*/ 0 w 7013359"/>
                              <a:gd name="connsiteY0-110" fmla="*/ 1420427 h 1420427"/>
                              <a:gd name="connsiteX1-111" fmla="*/ 1340527 w 7013359"/>
                              <a:gd name="connsiteY1-112" fmla="*/ 887766 h 1420427"/>
                              <a:gd name="connsiteX2-113" fmla="*/ 2974019 w 7013359"/>
                              <a:gd name="connsiteY2-114" fmla="*/ 1127464 h 1420427"/>
                              <a:gd name="connsiteX3-115" fmla="*/ 4243525 w 7013359"/>
                              <a:gd name="connsiteY3-116" fmla="*/ 523783 h 1420427"/>
                              <a:gd name="connsiteX4-117" fmla="*/ 5734974 w 7013359"/>
                              <a:gd name="connsiteY4-118" fmla="*/ 346229 h 1420427"/>
                              <a:gd name="connsiteX5-119" fmla="*/ 7013359 w 7013359"/>
                              <a:gd name="connsiteY5-120" fmla="*/ 0 h 1420427"/>
                              <a:gd name="connsiteX6-121" fmla="*/ 7013359 w 7013359"/>
                              <a:gd name="connsiteY6-122" fmla="*/ 0 h 1420427"/>
                              <a:gd name="connsiteX0-123" fmla="*/ 0 w 7013359"/>
                              <a:gd name="connsiteY0-124" fmla="*/ 1420427 h 1420427"/>
                              <a:gd name="connsiteX1-125" fmla="*/ 1340527 w 7013359"/>
                              <a:gd name="connsiteY1-126" fmla="*/ 887766 h 1420427"/>
                              <a:gd name="connsiteX2-127" fmla="*/ 2807332 w 7013359"/>
                              <a:gd name="connsiteY2-128" fmla="*/ 1132227 h 1420427"/>
                              <a:gd name="connsiteX3-129" fmla="*/ 4243525 w 7013359"/>
                              <a:gd name="connsiteY3-130" fmla="*/ 523783 h 1420427"/>
                              <a:gd name="connsiteX4-131" fmla="*/ 5734974 w 7013359"/>
                              <a:gd name="connsiteY4-132" fmla="*/ 346229 h 1420427"/>
                              <a:gd name="connsiteX5-133" fmla="*/ 7013359 w 7013359"/>
                              <a:gd name="connsiteY5-134" fmla="*/ 0 h 1420427"/>
                              <a:gd name="connsiteX6-135" fmla="*/ 7013359 w 7013359"/>
                              <a:gd name="connsiteY6-136" fmla="*/ 0 h 1420427"/>
                              <a:gd name="connsiteX0-137" fmla="*/ 0 w 7013359"/>
                              <a:gd name="connsiteY0-138" fmla="*/ 1420427 h 1420427"/>
                              <a:gd name="connsiteX1-139" fmla="*/ 1340527 w 7013359"/>
                              <a:gd name="connsiteY1-140" fmla="*/ 887766 h 1420427"/>
                              <a:gd name="connsiteX2-141" fmla="*/ 2807332 w 7013359"/>
                              <a:gd name="connsiteY2-142" fmla="*/ 1132227 h 1420427"/>
                              <a:gd name="connsiteX3-143" fmla="*/ 4281625 w 7013359"/>
                              <a:gd name="connsiteY3-144" fmla="*/ 533308 h 1420427"/>
                              <a:gd name="connsiteX4-145" fmla="*/ 5734974 w 7013359"/>
                              <a:gd name="connsiteY4-146" fmla="*/ 346229 h 1420427"/>
                              <a:gd name="connsiteX5-147" fmla="*/ 7013359 w 7013359"/>
                              <a:gd name="connsiteY5-148" fmla="*/ 0 h 1420427"/>
                              <a:gd name="connsiteX6-149" fmla="*/ 7013359 w 7013359"/>
                              <a:gd name="connsiteY6-150" fmla="*/ 0 h 1420427"/>
                              <a:gd name="connsiteX0-151" fmla="*/ 0 w 7013359"/>
                              <a:gd name="connsiteY0-152" fmla="*/ 1420427 h 1420427"/>
                              <a:gd name="connsiteX1-153" fmla="*/ 1340527 w 7013359"/>
                              <a:gd name="connsiteY1-154" fmla="*/ 887766 h 1420427"/>
                              <a:gd name="connsiteX2-155" fmla="*/ 2807332 w 7013359"/>
                              <a:gd name="connsiteY2-156" fmla="*/ 1132227 h 1420427"/>
                              <a:gd name="connsiteX3-157" fmla="*/ 4281625 w 7013359"/>
                              <a:gd name="connsiteY3-158" fmla="*/ 533308 h 1420427"/>
                              <a:gd name="connsiteX4-159" fmla="*/ 5734974 w 7013359"/>
                              <a:gd name="connsiteY4-160" fmla="*/ 346229 h 1420427"/>
                              <a:gd name="connsiteX5-161" fmla="*/ 7013359 w 7013359"/>
                              <a:gd name="connsiteY5-162" fmla="*/ 0 h 1420427"/>
                              <a:gd name="connsiteX6-163" fmla="*/ 7013359 w 7013359"/>
                              <a:gd name="connsiteY6-164" fmla="*/ 0 h 1420427"/>
                              <a:gd name="connsiteX0-165" fmla="*/ 0 w 7013359"/>
                              <a:gd name="connsiteY0-166" fmla="*/ 1420427 h 1420427"/>
                              <a:gd name="connsiteX1-167" fmla="*/ 1340527 w 7013359"/>
                              <a:gd name="connsiteY1-168" fmla="*/ 887766 h 1420427"/>
                              <a:gd name="connsiteX2-169" fmla="*/ 2807332 w 7013359"/>
                              <a:gd name="connsiteY2-170" fmla="*/ 1132227 h 1420427"/>
                              <a:gd name="connsiteX3-171" fmla="*/ 4262575 w 7013359"/>
                              <a:gd name="connsiteY3-172" fmla="*/ 538070 h 1420427"/>
                              <a:gd name="connsiteX4-173" fmla="*/ 5734974 w 7013359"/>
                              <a:gd name="connsiteY4-174" fmla="*/ 346229 h 1420427"/>
                              <a:gd name="connsiteX5-175" fmla="*/ 7013359 w 7013359"/>
                              <a:gd name="connsiteY5-176" fmla="*/ 0 h 1420427"/>
                              <a:gd name="connsiteX6-177" fmla="*/ 7013359 w 7013359"/>
                              <a:gd name="connsiteY6-178" fmla="*/ 0 h 1420427"/>
                              <a:gd name="connsiteX0-179" fmla="*/ 0 w 7013359"/>
                              <a:gd name="connsiteY0-180" fmla="*/ 1420427 h 1420427"/>
                              <a:gd name="connsiteX1-181" fmla="*/ 1340527 w 7013359"/>
                              <a:gd name="connsiteY1-182" fmla="*/ 887766 h 1420427"/>
                              <a:gd name="connsiteX2-183" fmla="*/ 2807332 w 7013359"/>
                              <a:gd name="connsiteY2-184" fmla="*/ 1132227 h 1420427"/>
                              <a:gd name="connsiteX3-185" fmla="*/ 4276863 w 7013359"/>
                              <a:gd name="connsiteY3-186" fmla="*/ 530927 h 1420427"/>
                              <a:gd name="connsiteX4-187" fmla="*/ 5734974 w 7013359"/>
                              <a:gd name="connsiteY4-188" fmla="*/ 346229 h 1420427"/>
                              <a:gd name="connsiteX5-189" fmla="*/ 7013359 w 7013359"/>
                              <a:gd name="connsiteY5-190" fmla="*/ 0 h 1420427"/>
                              <a:gd name="connsiteX6-191" fmla="*/ 7013359 w 7013359"/>
                              <a:gd name="connsiteY6-192" fmla="*/ 0 h 1420427"/>
                              <a:gd name="connsiteX0-193" fmla="*/ 0 w 7013359"/>
                              <a:gd name="connsiteY0-194" fmla="*/ 1420427 h 1420427"/>
                              <a:gd name="connsiteX1-195" fmla="*/ 1340527 w 7013359"/>
                              <a:gd name="connsiteY1-196" fmla="*/ 887766 h 1420427"/>
                              <a:gd name="connsiteX2-197" fmla="*/ 2807332 w 7013359"/>
                              <a:gd name="connsiteY2-198" fmla="*/ 1132227 h 1420427"/>
                              <a:gd name="connsiteX3-199" fmla="*/ 4276863 w 7013359"/>
                              <a:gd name="connsiteY3-200" fmla="*/ 530927 h 1420427"/>
                              <a:gd name="connsiteX4-201" fmla="*/ 5734974 w 7013359"/>
                              <a:gd name="connsiteY4-202" fmla="*/ 346229 h 1420427"/>
                              <a:gd name="connsiteX5-203" fmla="*/ 7013359 w 7013359"/>
                              <a:gd name="connsiteY5-204" fmla="*/ 0 h 1420427"/>
                              <a:gd name="connsiteX6-205" fmla="*/ 7013359 w 7013359"/>
                              <a:gd name="connsiteY6-206" fmla="*/ 0 h 1420427"/>
                              <a:gd name="connsiteX0-207" fmla="*/ 0 w 7013359"/>
                              <a:gd name="connsiteY0-208" fmla="*/ 1420427 h 1420427"/>
                              <a:gd name="connsiteX1-209" fmla="*/ 1340527 w 7013359"/>
                              <a:gd name="connsiteY1-210" fmla="*/ 887766 h 1420427"/>
                              <a:gd name="connsiteX2-211" fmla="*/ 2807332 w 7013359"/>
                              <a:gd name="connsiteY2-212" fmla="*/ 1132227 h 1420427"/>
                              <a:gd name="connsiteX3-213" fmla="*/ 4276863 w 7013359"/>
                              <a:gd name="connsiteY3-214" fmla="*/ 530927 h 1420427"/>
                              <a:gd name="connsiteX4-215" fmla="*/ 5734974 w 7013359"/>
                              <a:gd name="connsiteY4-216" fmla="*/ 346229 h 1420427"/>
                              <a:gd name="connsiteX5-217" fmla="*/ 7013359 w 7013359"/>
                              <a:gd name="connsiteY5-218" fmla="*/ 0 h 1420427"/>
                              <a:gd name="connsiteX6-219" fmla="*/ 7013359 w 7013359"/>
                              <a:gd name="connsiteY6-220" fmla="*/ 0 h 1420427"/>
                              <a:gd name="connsiteX0-221" fmla="*/ 0 w 7013359"/>
                              <a:gd name="connsiteY0-222" fmla="*/ 1420427 h 1420427"/>
                              <a:gd name="connsiteX1-223" fmla="*/ 1340527 w 7013359"/>
                              <a:gd name="connsiteY1-224" fmla="*/ 887766 h 1420427"/>
                              <a:gd name="connsiteX2-225" fmla="*/ 2807332 w 7013359"/>
                              <a:gd name="connsiteY2-226" fmla="*/ 1132227 h 1420427"/>
                              <a:gd name="connsiteX3-227" fmla="*/ 4276863 w 7013359"/>
                              <a:gd name="connsiteY3-228" fmla="*/ 530927 h 1420427"/>
                              <a:gd name="connsiteX4-229" fmla="*/ 5734974 w 7013359"/>
                              <a:gd name="connsiteY4-230" fmla="*/ 346229 h 1420427"/>
                              <a:gd name="connsiteX5-231" fmla="*/ 7013359 w 7013359"/>
                              <a:gd name="connsiteY5-232" fmla="*/ 0 h 1420427"/>
                              <a:gd name="connsiteX6-233" fmla="*/ 7013359 w 7013359"/>
                              <a:gd name="connsiteY6-234" fmla="*/ 0 h 1420427"/>
                              <a:gd name="connsiteX0-235" fmla="*/ 0 w 7013359"/>
                              <a:gd name="connsiteY0-236" fmla="*/ 1420427 h 1420427"/>
                              <a:gd name="connsiteX1-237" fmla="*/ 1340527 w 7013359"/>
                              <a:gd name="connsiteY1-238" fmla="*/ 887766 h 1420427"/>
                              <a:gd name="connsiteX2-239" fmla="*/ 2807332 w 7013359"/>
                              <a:gd name="connsiteY2-240" fmla="*/ 1132227 h 1420427"/>
                              <a:gd name="connsiteX3-241" fmla="*/ 4276863 w 7013359"/>
                              <a:gd name="connsiteY3-242" fmla="*/ 530927 h 1420427"/>
                              <a:gd name="connsiteX4-243" fmla="*/ 5734974 w 7013359"/>
                              <a:gd name="connsiteY4-244" fmla="*/ 346229 h 1420427"/>
                              <a:gd name="connsiteX5-245" fmla="*/ 7013359 w 7013359"/>
                              <a:gd name="connsiteY5-246" fmla="*/ 0 h 1420427"/>
                              <a:gd name="connsiteX6-247" fmla="*/ 7013359 w 7013359"/>
                              <a:gd name="connsiteY6-248" fmla="*/ 0 h 1420427"/>
                              <a:gd name="connsiteX0-249" fmla="*/ 0 w 7013359"/>
                              <a:gd name="connsiteY0-250" fmla="*/ 1420427 h 1420427"/>
                              <a:gd name="connsiteX1-251" fmla="*/ 1340527 w 7013359"/>
                              <a:gd name="connsiteY1-252" fmla="*/ 887766 h 1420427"/>
                              <a:gd name="connsiteX2-253" fmla="*/ 2807332 w 7013359"/>
                              <a:gd name="connsiteY2-254" fmla="*/ 1132227 h 1420427"/>
                              <a:gd name="connsiteX3-255" fmla="*/ 4276863 w 7013359"/>
                              <a:gd name="connsiteY3-256" fmla="*/ 530927 h 1420427"/>
                              <a:gd name="connsiteX4-257" fmla="*/ 5734974 w 7013359"/>
                              <a:gd name="connsiteY4-258" fmla="*/ 346229 h 1420427"/>
                              <a:gd name="connsiteX5-259" fmla="*/ 7013359 w 7013359"/>
                              <a:gd name="connsiteY5-260" fmla="*/ 0 h 1420427"/>
                              <a:gd name="connsiteX6-261" fmla="*/ 7013359 w 7013359"/>
                              <a:gd name="connsiteY6-262" fmla="*/ 0 h 1420427"/>
                              <a:gd name="connsiteX0-263" fmla="*/ 0 w 7013359"/>
                              <a:gd name="connsiteY0-264" fmla="*/ 1420427 h 1420427"/>
                              <a:gd name="connsiteX1-265" fmla="*/ 1340527 w 7013359"/>
                              <a:gd name="connsiteY1-266" fmla="*/ 887766 h 1420427"/>
                              <a:gd name="connsiteX2-267" fmla="*/ 2807332 w 7013359"/>
                              <a:gd name="connsiteY2-268" fmla="*/ 1132227 h 1420427"/>
                              <a:gd name="connsiteX3-269" fmla="*/ 4276863 w 7013359"/>
                              <a:gd name="connsiteY3-270" fmla="*/ 530927 h 1420427"/>
                              <a:gd name="connsiteX4-271" fmla="*/ 5734974 w 7013359"/>
                              <a:gd name="connsiteY4-272" fmla="*/ 346229 h 1420427"/>
                              <a:gd name="connsiteX5-273" fmla="*/ 7013359 w 7013359"/>
                              <a:gd name="connsiteY5-274" fmla="*/ 0 h 1420427"/>
                              <a:gd name="connsiteX6-275" fmla="*/ 7013359 w 7013359"/>
                              <a:gd name="connsiteY6-276" fmla="*/ 0 h 1420427"/>
                              <a:gd name="connsiteX0-277" fmla="*/ 0 w 7013359"/>
                              <a:gd name="connsiteY0-278" fmla="*/ 1420427 h 1420427"/>
                              <a:gd name="connsiteX1-279" fmla="*/ 1340527 w 7013359"/>
                              <a:gd name="connsiteY1-280" fmla="*/ 887766 h 1420427"/>
                              <a:gd name="connsiteX2-281" fmla="*/ 2807332 w 7013359"/>
                              <a:gd name="connsiteY2-282" fmla="*/ 1132227 h 1420427"/>
                              <a:gd name="connsiteX3-283" fmla="*/ 4276863 w 7013359"/>
                              <a:gd name="connsiteY3-284" fmla="*/ 530927 h 1420427"/>
                              <a:gd name="connsiteX4-285" fmla="*/ 5734974 w 7013359"/>
                              <a:gd name="connsiteY4-286" fmla="*/ 585926 h 1420427"/>
                              <a:gd name="connsiteX5-287" fmla="*/ 7013359 w 7013359"/>
                              <a:gd name="connsiteY5-288" fmla="*/ 0 h 1420427"/>
                              <a:gd name="connsiteX6-289" fmla="*/ 7013359 w 7013359"/>
                              <a:gd name="connsiteY6-290" fmla="*/ 0 h 1420427"/>
                              <a:gd name="connsiteX0-291" fmla="*/ 0 w 7013359"/>
                              <a:gd name="connsiteY0-292" fmla="*/ 1420427 h 1420427"/>
                              <a:gd name="connsiteX1-293" fmla="*/ 1340527 w 7013359"/>
                              <a:gd name="connsiteY1-294" fmla="*/ 887766 h 1420427"/>
                              <a:gd name="connsiteX2-295" fmla="*/ 2807332 w 7013359"/>
                              <a:gd name="connsiteY2-296" fmla="*/ 1132227 h 1420427"/>
                              <a:gd name="connsiteX3-297" fmla="*/ 4276863 w 7013359"/>
                              <a:gd name="connsiteY3-298" fmla="*/ 530927 h 1420427"/>
                              <a:gd name="connsiteX4-299" fmla="*/ 5734974 w 7013359"/>
                              <a:gd name="connsiteY4-300" fmla="*/ 585926 h 1420427"/>
                              <a:gd name="connsiteX5-301" fmla="*/ 7013359 w 7013359"/>
                              <a:gd name="connsiteY5-302" fmla="*/ 0 h 1420427"/>
                              <a:gd name="connsiteX6-303" fmla="*/ 7013359 w 7013359"/>
                              <a:gd name="connsiteY6-304" fmla="*/ 0 h 1420427"/>
                              <a:gd name="connsiteX0-305" fmla="*/ 0 w 7013359"/>
                              <a:gd name="connsiteY0-306" fmla="*/ 1420427 h 1420427"/>
                              <a:gd name="connsiteX1-307" fmla="*/ 1340527 w 7013359"/>
                              <a:gd name="connsiteY1-308" fmla="*/ 887766 h 1420427"/>
                              <a:gd name="connsiteX2-309" fmla="*/ 2807332 w 7013359"/>
                              <a:gd name="connsiteY2-310" fmla="*/ 1132227 h 1420427"/>
                              <a:gd name="connsiteX3-311" fmla="*/ 4276863 w 7013359"/>
                              <a:gd name="connsiteY3-312" fmla="*/ 530927 h 1420427"/>
                              <a:gd name="connsiteX4-313" fmla="*/ 5734974 w 7013359"/>
                              <a:gd name="connsiteY4-314" fmla="*/ 585926 h 1420427"/>
                              <a:gd name="connsiteX5-315" fmla="*/ 7013359 w 7013359"/>
                              <a:gd name="connsiteY5-316" fmla="*/ 0 h 1420427"/>
                              <a:gd name="connsiteX6-317" fmla="*/ 7013359 w 7013359"/>
                              <a:gd name="connsiteY6-318" fmla="*/ 0 h 1420427"/>
                              <a:gd name="connsiteX0-319" fmla="*/ 0 w 7013359"/>
                              <a:gd name="connsiteY0-320" fmla="*/ 1420427 h 1420427"/>
                              <a:gd name="connsiteX1-321" fmla="*/ 1340527 w 7013359"/>
                              <a:gd name="connsiteY1-322" fmla="*/ 887766 h 1420427"/>
                              <a:gd name="connsiteX2-323" fmla="*/ 2807332 w 7013359"/>
                              <a:gd name="connsiteY2-324" fmla="*/ 1132227 h 1420427"/>
                              <a:gd name="connsiteX3-325" fmla="*/ 4276863 w 7013359"/>
                              <a:gd name="connsiteY3-326" fmla="*/ 530927 h 1420427"/>
                              <a:gd name="connsiteX4-327" fmla="*/ 5734974 w 7013359"/>
                              <a:gd name="connsiteY4-328" fmla="*/ 585926 h 1420427"/>
                              <a:gd name="connsiteX5-329" fmla="*/ 7013359 w 7013359"/>
                              <a:gd name="connsiteY5-330" fmla="*/ 0 h 1420427"/>
                              <a:gd name="connsiteX6-331" fmla="*/ 7013359 w 7013359"/>
                              <a:gd name="connsiteY6-332" fmla="*/ 0 h 1420427"/>
                              <a:gd name="connsiteX0-333" fmla="*/ 0 w 7013359"/>
                              <a:gd name="connsiteY0-334" fmla="*/ 1420427 h 1420427"/>
                              <a:gd name="connsiteX1-335" fmla="*/ 1340527 w 7013359"/>
                              <a:gd name="connsiteY1-336" fmla="*/ 887766 h 1420427"/>
                              <a:gd name="connsiteX2-337" fmla="*/ 2807332 w 7013359"/>
                              <a:gd name="connsiteY2-338" fmla="*/ 1132227 h 1420427"/>
                              <a:gd name="connsiteX3-339" fmla="*/ 4276863 w 7013359"/>
                              <a:gd name="connsiteY3-340" fmla="*/ 530927 h 1420427"/>
                              <a:gd name="connsiteX4-341" fmla="*/ 5734974 w 7013359"/>
                              <a:gd name="connsiteY4-342" fmla="*/ 585926 h 1420427"/>
                              <a:gd name="connsiteX5-343" fmla="*/ 7013359 w 7013359"/>
                              <a:gd name="connsiteY5-344" fmla="*/ 0 h 1420427"/>
                              <a:gd name="connsiteX6-345" fmla="*/ 7013359 w 7013359"/>
                              <a:gd name="connsiteY6-346" fmla="*/ 0 h 1420427"/>
                              <a:gd name="connsiteX0-347" fmla="*/ 0 w 7013359"/>
                              <a:gd name="connsiteY0-348" fmla="*/ 1420427 h 1420427"/>
                              <a:gd name="connsiteX1-349" fmla="*/ 1340527 w 7013359"/>
                              <a:gd name="connsiteY1-350" fmla="*/ 887766 h 1420427"/>
                              <a:gd name="connsiteX2-351" fmla="*/ 2807332 w 7013359"/>
                              <a:gd name="connsiteY2-352" fmla="*/ 1132227 h 1420427"/>
                              <a:gd name="connsiteX3-353" fmla="*/ 4276863 w 7013359"/>
                              <a:gd name="connsiteY3-354" fmla="*/ 530927 h 1420427"/>
                              <a:gd name="connsiteX4-355" fmla="*/ 5734974 w 7013359"/>
                              <a:gd name="connsiteY4-356" fmla="*/ 585926 h 1420427"/>
                              <a:gd name="connsiteX5-357" fmla="*/ 7013359 w 7013359"/>
                              <a:gd name="connsiteY5-358" fmla="*/ 0 h 1420427"/>
                              <a:gd name="connsiteX6-359" fmla="*/ 7013359 w 7013359"/>
                              <a:gd name="connsiteY6-360" fmla="*/ 0 h 1420427"/>
                              <a:gd name="connsiteX0-361" fmla="*/ 0 w 7013359"/>
                              <a:gd name="connsiteY0-362" fmla="*/ 1420427 h 1420427"/>
                              <a:gd name="connsiteX1-363" fmla="*/ 1340527 w 7013359"/>
                              <a:gd name="connsiteY1-364" fmla="*/ 887766 h 1420427"/>
                              <a:gd name="connsiteX2-365" fmla="*/ 2807332 w 7013359"/>
                              <a:gd name="connsiteY2-366" fmla="*/ 1132227 h 1420427"/>
                              <a:gd name="connsiteX3-367" fmla="*/ 4276863 w 7013359"/>
                              <a:gd name="connsiteY3-368" fmla="*/ 530927 h 1420427"/>
                              <a:gd name="connsiteX4-369" fmla="*/ 5734974 w 7013359"/>
                              <a:gd name="connsiteY4-370" fmla="*/ 585926 h 1420427"/>
                              <a:gd name="connsiteX5-371" fmla="*/ 7013359 w 7013359"/>
                              <a:gd name="connsiteY5-372" fmla="*/ 0 h 1420427"/>
                              <a:gd name="connsiteX6-373" fmla="*/ 7013359 w 7013359"/>
                              <a:gd name="connsiteY6-374" fmla="*/ 0 h 1420427"/>
                            </a:gdLst>
                            <a:ahLst/>
                            <a:cxnLst>
                              <a:cxn ang="0">
                                <a:pos x="connsiteX0-361" y="connsiteY0-362"/>
                              </a:cxn>
                              <a:cxn ang="0">
                                <a:pos x="connsiteX1-363" y="connsiteY1-364"/>
                              </a:cxn>
                              <a:cxn ang="0">
                                <a:pos x="connsiteX2-365" y="connsiteY2-366"/>
                              </a:cxn>
                              <a:cxn ang="0">
                                <a:pos x="connsiteX3-367" y="connsiteY3-368"/>
                              </a:cxn>
                              <a:cxn ang="0">
                                <a:pos x="connsiteX4-369" y="connsiteY4-370"/>
                              </a:cxn>
                              <a:cxn ang="0">
                                <a:pos x="connsiteX5-371" y="connsiteY5-372"/>
                              </a:cxn>
                              <a:cxn ang="0">
                                <a:pos x="connsiteX6-373" y="connsiteY6-374"/>
                              </a:cxn>
                            </a:cxnLst>
                            <a:rect l="l" t="t" r="r" b="b"/>
                            <a:pathLst>
                              <a:path w="7013359" h="1420427">
                                <a:moveTo>
                                  <a:pt x="0" y="1420427"/>
                                </a:moveTo>
                                <a:cubicBezTo>
                                  <a:pt x="125767" y="1223639"/>
                                  <a:pt x="858124" y="892256"/>
                                  <a:pt x="1340527" y="887766"/>
                                </a:cubicBezTo>
                                <a:cubicBezTo>
                                  <a:pt x="1822930" y="883276"/>
                                  <a:pt x="2287988" y="1151462"/>
                                  <a:pt x="2807332" y="1132227"/>
                                </a:cubicBezTo>
                                <a:cubicBezTo>
                                  <a:pt x="3326676" y="1112992"/>
                                  <a:pt x="3788923" y="621977"/>
                                  <a:pt x="4276863" y="530927"/>
                                </a:cubicBezTo>
                                <a:cubicBezTo>
                                  <a:pt x="4764803" y="439877"/>
                                  <a:pt x="5184699" y="826469"/>
                                  <a:pt x="5734974" y="585926"/>
                                </a:cubicBezTo>
                                <a:cubicBezTo>
                                  <a:pt x="6285249" y="345383"/>
                                  <a:pt x="6471117" y="79194"/>
                                  <a:pt x="7013359" y="0"/>
                                </a:cubicBezTo>
                                <a:lnTo>
                                  <a:pt x="7013359" y="0"/>
                                </a:lnTo>
                              </a:path>
                            </a:pathLst>
                          </a:custGeom>
                          <a:noFill/>
                          <a:ln w="19050" cap="flat" cmpd="sng" algn="ctr">
                            <a:solidFill>
                              <a:srgbClr val="BFBFBF"/>
                            </a:solidFill>
                            <a:prstDash val="sysDash"/>
                            <a:miter lim="800000"/>
                          </a:ln>
                          <a:effectLst/>
                        </wps:spPr>
                        <wps:bodyPr rtlCol="0" anchor="ctr">
                          <a:normAutofit/>
                        </wps:bodyPr>
                      </wps:wsp>
                      <wpg:grpSp>
                        <wpg:cNvPr id="57" name="组合 92"/>
                        <wpg:cNvGrpSpPr/>
                        <wpg:grpSpPr>
                          <a:xfrm>
                            <a:off x="0" y="590201"/>
                            <a:ext cx="76360" cy="76360"/>
                            <a:chOff x="0" y="590201"/>
                            <a:chExt cx="355600" cy="355600"/>
                          </a:xfrm>
                        </wpg:grpSpPr>
                        <wps:wsp>
                          <wps:cNvPr id="16" name="椭圆 93" descr="KSO_WM_UNIT_INDEX=1_2&amp;KSO_WM_UNIT_TYPE=m_i&amp;KSO_WM_UNIT_ID=wpsdiag20165028_6*m_i*1_2&amp;KSO_WM_UNIT_LAYERLEVEL=1_1&amp;KSO_WM_UNIT_CLEAR=1&amp;KSO_WM_TAG_VERSION=1.0&amp;KSO_WM_BEAUTIFY_FLAG=#wm#&amp;KSO_WM_TEMPLATE_CATEGORY=wpsdiag&amp;KSO_WM_TEMPLATE_INDEX=20165028&amp;KSO_WM_SLIDE_ITEM_CNT=6&amp;KSO_WM_DIAGRAM_GROUP_CODE=m1_1"/>
                          <wps:cNvSpPr/>
                          <wps:spPr>
                            <a:xfrm>
                              <a:off x="0" y="590201"/>
                              <a:ext cx="355600" cy="3556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38100" cap="flat" cmpd="sng" algn="ctr">
                              <a:solidFill>
                                <a:srgbClr val="BFBFB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>
                            <a:normAutofit/>
                          </wps:bodyPr>
                        </wps:wsp>
                        <wps:wsp>
                          <wps:cNvPr id="17" name="椭圆 94" descr="KSO_WM_UNIT_INDEX=1_3&amp;KSO_WM_UNIT_TYPE=m_i&amp;KSO_WM_UNIT_ID=wpsdiag20165028_6*m_i*1_3&amp;KSO_WM_UNIT_LAYERLEVEL=1_1&amp;KSO_WM_UNIT_CLEAR=1&amp;KSO_WM_TAG_VERSION=1.0&amp;KSO_WM_BEAUTIFY_FLAG=#wm#&amp;KSO_WM_TEMPLATE_CATEGORY=wpsdiag&amp;KSO_WM_TEMPLATE_INDEX=20165028&amp;KSO_WM_SLIDE_ITEM_CNT=6&amp;KSO_WM_DIAGRAM_GROUP_CODE=m1_1"/>
                          <wps:cNvSpPr/>
                          <wps:spPr>
                            <a:xfrm>
                              <a:off x="115888" y="706089"/>
                              <a:ext cx="123825" cy="123825"/>
                            </a:xfrm>
                            <a:prstGeom prst="ellipse">
                              <a:avLst/>
                            </a:prstGeom>
                            <a:solidFill>
                              <a:srgbClr val="2CBEBB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>
                            <a:normAutofit/>
                          </wps:bodyPr>
                        </wps:wsp>
                      </wpg:grpSp>
                      <wpg:grpSp>
                        <wpg:cNvPr id="58" name="组合 95"/>
                        <wpg:cNvGrpSpPr/>
                        <wpg:grpSpPr>
                          <a:xfrm>
                            <a:off x="292175" y="455561"/>
                            <a:ext cx="76360" cy="76360"/>
                            <a:chOff x="292175" y="455561"/>
                            <a:chExt cx="355600" cy="355600"/>
                          </a:xfrm>
                        </wpg:grpSpPr>
                        <wps:wsp>
                          <wps:cNvPr id="19" name="椭圆 96" descr="KSO_WM_UNIT_INDEX=1_4&amp;KSO_WM_UNIT_TYPE=m_i&amp;KSO_WM_UNIT_ID=wpsdiag20165028_6*m_i*1_4&amp;KSO_WM_UNIT_LAYERLEVEL=1_1&amp;KSO_WM_UNIT_CLEAR=1&amp;KSO_WM_TAG_VERSION=1.0&amp;KSO_WM_BEAUTIFY_FLAG=#wm#&amp;KSO_WM_TEMPLATE_CATEGORY=wpsdiag&amp;KSO_WM_TEMPLATE_INDEX=20165028&amp;KSO_WM_SLIDE_ITEM_CNT=6&amp;KSO_WM_DIAGRAM_GROUP_CODE=m1_1"/>
                          <wps:cNvSpPr/>
                          <wps:spPr>
                            <a:xfrm>
                              <a:off x="292175" y="455561"/>
                              <a:ext cx="355600" cy="3556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38100" cap="flat" cmpd="sng" algn="ctr">
                              <a:solidFill>
                                <a:srgbClr val="BFBFB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>
                            <a:normAutofit/>
                          </wps:bodyPr>
                        </wps:wsp>
                        <wps:wsp>
                          <wps:cNvPr id="20" name="椭圆 97" descr="KSO_WM_UNIT_INDEX=1_5&amp;KSO_WM_UNIT_TYPE=m_i&amp;KSO_WM_UNIT_ID=wpsdiag20165028_6*m_i*1_5&amp;KSO_WM_UNIT_LAYERLEVEL=1_1&amp;KSO_WM_UNIT_CLEAR=1&amp;KSO_WM_TAG_VERSION=1.0&amp;KSO_WM_BEAUTIFY_FLAG=#wm#&amp;KSO_WM_TEMPLATE_CATEGORY=wpsdiag&amp;KSO_WM_TEMPLATE_INDEX=20165028&amp;KSO_WM_SLIDE_ITEM_CNT=6&amp;KSO_WM_DIAGRAM_GROUP_CODE=m1_1"/>
                          <wps:cNvSpPr/>
                          <wps:spPr>
                            <a:xfrm>
                              <a:off x="408063" y="571449"/>
                              <a:ext cx="123825" cy="123825"/>
                            </a:xfrm>
                            <a:prstGeom prst="ellipse">
                              <a:avLst/>
                            </a:prstGeom>
                            <a:solidFill>
                              <a:srgbClr val="66D9AA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>
                            <a:normAutofit/>
                          </wps:bodyPr>
                        </wps:wsp>
                      </wpg:grpSp>
                      <wpg:grpSp>
                        <wpg:cNvPr id="59" name="组合 98"/>
                        <wpg:cNvGrpSpPr/>
                        <wpg:grpSpPr>
                          <a:xfrm>
                            <a:off x="584350" y="504356"/>
                            <a:ext cx="76360" cy="76360"/>
                            <a:chOff x="584350" y="504356"/>
                            <a:chExt cx="355600" cy="355600"/>
                          </a:xfrm>
                        </wpg:grpSpPr>
                        <wps:wsp>
                          <wps:cNvPr id="24" name="椭圆 99" descr="KSO_WM_UNIT_INDEX=1_6&amp;KSO_WM_UNIT_TYPE=m_i&amp;KSO_WM_UNIT_ID=wpsdiag20165028_6*m_i*1_6&amp;KSO_WM_UNIT_LAYERLEVEL=1_1&amp;KSO_WM_UNIT_CLEAR=1&amp;KSO_WM_TAG_VERSION=1.0&amp;KSO_WM_BEAUTIFY_FLAG=#wm#&amp;KSO_WM_TEMPLATE_CATEGORY=wpsdiag&amp;KSO_WM_TEMPLATE_INDEX=20165028&amp;KSO_WM_SLIDE_ITEM_CNT=6&amp;KSO_WM_DIAGRAM_GROUP_CODE=m1_1"/>
                          <wps:cNvSpPr/>
                          <wps:spPr>
                            <a:xfrm>
                              <a:off x="584350" y="504356"/>
                              <a:ext cx="355600" cy="3556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38100" cap="flat" cmpd="sng" algn="ctr">
                              <a:solidFill>
                                <a:srgbClr val="BFBFB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>
                            <a:normAutofit/>
                          </wps:bodyPr>
                        </wps:wsp>
                        <wps:wsp>
                          <wps:cNvPr id="25" name="椭圆 100" descr="KSO_WM_UNIT_INDEX=1_7&amp;KSO_WM_UNIT_TYPE=m_i&amp;KSO_WM_UNIT_ID=wpsdiag20165028_6*m_i*1_7&amp;KSO_WM_UNIT_LAYERLEVEL=1_1&amp;KSO_WM_UNIT_CLEAR=1&amp;KSO_WM_TAG_VERSION=1.0&amp;KSO_WM_BEAUTIFY_FLAG=#wm#&amp;KSO_WM_TEMPLATE_CATEGORY=wpsdiag&amp;KSO_WM_TEMPLATE_INDEX=20165028&amp;KSO_WM_SLIDE_ITEM_CNT=6&amp;KSO_WM_DIAGRAM_GROUP_CODE=m1_1"/>
                          <wps:cNvSpPr/>
                          <wps:spPr>
                            <a:xfrm>
                              <a:off x="700238" y="620244"/>
                              <a:ext cx="123825" cy="123825"/>
                            </a:xfrm>
                            <a:prstGeom prst="ellipse">
                              <a:avLst/>
                            </a:prstGeom>
                            <a:solidFill>
                              <a:srgbClr val="CFD80A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>
                            <a:normAutofit/>
                          </wps:bodyPr>
                        </wps:wsp>
                      </wpg:grpSp>
                      <wpg:grpSp>
                        <wpg:cNvPr id="60" name="组合 101"/>
                        <wpg:cNvGrpSpPr/>
                        <wpg:grpSpPr>
                          <a:xfrm>
                            <a:off x="876524" y="384599"/>
                            <a:ext cx="76360" cy="76360"/>
                            <a:chOff x="876524" y="384599"/>
                            <a:chExt cx="355600" cy="355600"/>
                          </a:xfrm>
                        </wpg:grpSpPr>
                        <wps:wsp>
                          <wps:cNvPr id="28" name="椭圆 102" descr="KSO_WM_UNIT_INDEX=1_8&amp;KSO_WM_UNIT_TYPE=m_i&amp;KSO_WM_UNIT_ID=wpsdiag20165028_6*m_i*1_8&amp;KSO_WM_UNIT_LAYERLEVEL=1_1&amp;KSO_WM_UNIT_CLEAR=1&amp;KSO_WM_TAG_VERSION=1.0&amp;KSO_WM_BEAUTIFY_FLAG=#wm#&amp;KSO_WM_TEMPLATE_CATEGORY=wpsdiag&amp;KSO_WM_TEMPLATE_INDEX=20165028&amp;KSO_WM_SLIDE_ITEM_CNT=6&amp;KSO_WM_DIAGRAM_GROUP_CODE=m1_1"/>
                          <wps:cNvSpPr/>
                          <wps:spPr>
                            <a:xfrm>
                              <a:off x="876524" y="384599"/>
                              <a:ext cx="355600" cy="3556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38100" cap="flat" cmpd="sng" algn="ctr">
                              <a:solidFill>
                                <a:srgbClr val="BFBFB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>
                            <a:normAutofit/>
                          </wps:bodyPr>
                        </wps:wsp>
                        <wps:wsp>
                          <wps:cNvPr id="30" name="椭圆 103" descr="KSO_WM_UNIT_INDEX=1_9&amp;KSO_WM_UNIT_TYPE=m_i&amp;KSO_WM_UNIT_ID=wpsdiag20165028_6*m_i*1_9&amp;KSO_WM_UNIT_LAYERLEVEL=1_1&amp;KSO_WM_UNIT_CLEAR=1&amp;KSO_WM_TAG_VERSION=1.0&amp;KSO_WM_BEAUTIFY_FLAG=#wm#&amp;KSO_WM_TEMPLATE_CATEGORY=wpsdiag&amp;KSO_WM_TEMPLATE_INDEX=20165028&amp;KSO_WM_SLIDE_ITEM_CNT=6&amp;KSO_WM_DIAGRAM_GROUP_CODE=m1_1"/>
                          <wps:cNvSpPr/>
                          <wps:spPr>
                            <a:xfrm>
                              <a:off x="992412" y="500487"/>
                              <a:ext cx="123825" cy="123825"/>
                            </a:xfrm>
                            <a:prstGeom prst="ellipse">
                              <a:avLst/>
                            </a:prstGeom>
                            <a:solidFill>
                              <a:srgbClr val="2CBEBB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>
                            <a:normAutofit/>
                          </wps:bodyPr>
                        </wps:wsp>
                      </wpg:grpSp>
                      <wpg:grpSp>
                        <wpg:cNvPr id="61" name="组合 104"/>
                        <wpg:cNvGrpSpPr/>
                        <wpg:grpSpPr>
                          <a:xfrm>
                            <a:off x="1168700" y="395008"/>
                            <a:ext cx="76360" cy="76360"/>
                            <a:chOff x="1168700" y="395008"/>
                            <a:chExt cx="355600" cy="355600"/>
                          </a:xfrm>
                        </wpg:grpSpPr>
                        <wps:wsp>
                          <wps:cNvPr id="32" name="椭圆 105" descr="KSO_WM_UNIT_INDEX=1_10&amp;KSO_WM_UNIT_TYPE=m_i&amp;KSO_WM_UNIT_ID=wpsdiag20165028_6*m_i*1_10&amp;KSO_WM_UNIT_LAYERLEVEL=1_1&amp;KSO_WM_UNIT_CLEAR=1&amp;KSO_WM_TAG_VERSION=1.0&amp;KSO_WM_BEAUTIFY_FLAG=#wm#&amp;KSO_WM_TEMPLATE_CATEGORY=wpsdiag&amp;KSO_WM_TEMPLATE_INDEX=20165028&amp;KSO_WM_SLIDE_ITEM_CNT=6&amp;KSO_WM_DIAGRAM_GROUP_CODE=m1_1"/>
                          <wps:cNvSpPr/>
                          <wps:spPr>
                            <a:xfrm>
                              <a:off x="1168700" y="395008"/>
                              <a:ext cx="355600" cy="3556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38100" cap="flat" cmpd="sng" algn="ctr">
                              <a:solidFill>
                                <a:srgbClr val="BFBFB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>
                            <a:normAutofit/>
                          </wps:bodyPr>
                        </wps:wsp>
                        <wps:wsp>
                          <wps:cNvPr id="33" name="椭圆 106" descr="KSO_WM_UNIT_INDEX=1_11&amp;KSO_WM_UNIT_TYPE=m_i&amp;KSO_WM_UNIT_ID=wpsdiag20165028_6*m_i*1_11&amp;KSO_WM_UNIT_LAYERLEVEL=1_1&amp;KSO_WM_UNIT_CLEAR=1&amp;KSO_WM_TAG_VERSION=1.0&amp;KSO_WM_BEAUTIFY_FLAG=#wm#&amp;KSO_WM_TEMPLATE_CATEGORY=wpsdiag&amp;KSO_WM_TEMPLATE_INDEX=20165028&amp;KSO_WM_SLIDE_ITEM_CNT=6&amp;KSO_WM_DIAGRAM_GROUP_CODE=m1_1"/>
                          <wps:cNvSpPr/>
                          <wps:spPr>
                            <a:xfrm>
                              <a:off x="1284588" y="510896"/>
                              <a:ext cx="123825" cy="123825"/>
                            </a:xfrm>
                            <a:prstGeom prst="ellipse">
                              <a:avLst/>
                            </a:prstGeom>
                            <a:solidFill>
                              <a:srgbClr val="66D9AA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>
                            <a:normAutofit/>
                          </wps:bodyPr>
                        </wps:wsp>
                      </wpg:grpSp>
                      <wpg:grpSp>
                        <wpg:cNvPr id="62" name="组合 107"/>
                        <wpg:cNvGrpSpPr/>
                        <wpg:grpSpPr>
                          <a:xfrm>
                            <a:off x="1460874" y="276435"/>
                            <a:ext cx="76360" cy="76360"/>
                            <a:chOff x="1460874" y="276435"/>
                            <a:chExt cx="355600" cy="355600"/>
                          </a:xfrm>
                        </wpg:grpSpPr>
                        <wps:wsp>
                          <wps:cNvPr id="35" name="椭圆 108" descr="KSO_WM_UNIT_INDEX=1_12&amp;KSO_WM_UNIT_TYPE=m_i&amp;KSO_WM_UNIT_ID=wpsdiag20165028_6*m_i*1_12&amp;KSO_WM_UNIT_LAYERLEVEL=1_1&amp;KSO_WM_UNIT_CLEAR=1&amp;KSO_WM_TAG_VERSION=1.0&amp;KSO_WM_BEAUTIFY_FLAG=#wm#&amp;KSO_WM_TEMPLATE_CATEGORY=wpsdiag&amp;KSO_WM_TEMPLATE_INDEX=20165028&amp;KSO_WM_SLIDE_ITEM_CNT=6&amp;KSO_WM_DIAGRAM_GROUP_CODE=m1_1"/>
                          <wps:cNvSpPr/>
                          <wps:spPr>
                            <a:xfrm>
                              <a:off x="1460874" y="276435"/>
                              <a:ext cx="355600" cy="3556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38100" cap="flat" cmpd="sng" algn="ctr">
                              <a:solidFill>
                                <a:srgbClr val="BFBFB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>
                            <a:normAutofit/>
                          </wps:bodyPr>
                        </wps:wsp>
                        <wps:wsp>
                          <wps:cNvPr id="36" name="椭圆 109" descr="KSO_WM_UNIT_INDEX=1_13&amp;KSO_WM_UNIT_TYPE=m_i&amp;KSO_WM_UNIT_ID=wpsdiag20165028_6*m_i*1_13&amp;KSO_WM_UNIT_LAYERLEVEL=1_1&amp;KSO_WM_UNIT_CLEAR=1&amp;KSO_WM_TAG_VERSION=1.0&amp;KSO_WM_BEAUTIFY_FLAG=#wm#&amp;KSO_WM_TEMPLATE_CATEGORY=wpsdiag&amp;KSO_WM_TEMPLATE_INDEX=20165028&amp;KSO_WM_SLIDE_ITEM_CNT=6&amp;KSO_WM_DIAGRAM_GROUP_CODE=m1_1"/>
                          <wps:cNvSpPr/>
                          <wps:spPr>
                            <a:xfrm>
                              <a:off x="1576762" y="392323"/>
                              <a:ext cx="123825" cy="123825"/>
                            </a:xfrm>
                            <a:prstGeom prst="ellipse">
                              <a:avLst/>
                            </a:prstGeom>
                            <a:solidFill>
                              <a:srgbClr val="CFD80A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>
                            <a:normAutofit/>
                          </wps:bodyPr>
                        </wps:wsp>
                      </wpg:grpSp>
                      <wps:wsp>
                        <wps:cNvPr id="37" name="矩形 110" descr="KSO_WM_UNIT_INDEX=1_1_1&amp;KSO_WM_UNIT_TYPE=m_h_a&amp;KSO_WM_UNIT_ID=wpsdiag20165028_6*m_h_a*1_1_1&amp;KSO_WM_UNIT_LAYERLEVEL=1_1_1&amp;KSO_WM_UNIT_HIGHLIGHT=0&amp;KSO_WM_UNIT_CLEAR=0&amp;KSO_WM_UNIT_COMPATIBLE=0&amp;KSO_WM_UNIT_PRESET_TEXT=LOREM IPSUM&amp;KSO_WM_UNIT_VALUE=9&amp;KSO_WM_TAG_VERSION=1.0&amp;KSO_WM_BEAUTIFY_FLAG=#wm#&amp;KSO_WM_TEMPLATE_CATEGORY=wpsdiag&amp;KSO_WM_TEMPLATE_INDEX=20165028&amp;KSO_WM_UNIT_BIND_DECORATION_IDS=wpsdiag20165028_6*m_i*1_2;wpsdiag20165028_6*m_i*1_3&amp;KSO_WM_SLIDE_ITEM_CNT=6&amp;KSO_WM_DIAGRAM_GROUP_CODE=m1_1"/>
                        <wps:cNvSpPr/>
                        <wps:spPr>
                          <a:xfrm>
                            <a:off x="-4494" y="680279"/>
                            <a:ext cx="128076" cy="63959"/>
                          </a:xfrm>
                          <a:prstGeom prst="rect">
                            <a:avLst/>
                          </a:prstGeom>
                          <a:solidFill>
                            <a:srgbClr val="2CBEB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Arial" w:hAnsi="Arial" w:eastAsia="微软雅黑" w:cs="Arial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童生</w:t>
                              </w:r>
                            </w:p>
                          </w:txbxContent>
                        </wps:txbx>
                        <wps:bodyPr lIns="0" tIns="0" rIns="0" bIns="0" rtlCol="0" anchor="ctr">
                          <a:noAutofit/>
                        </wps:bodyPr>
                      </wps:wsp>
                      <wps:wsp>
                        <wps:cNvPr id="38" name="矩形 111" descr="KSO_WM_UNIT_INDEX=1_1_1&amp;KSO_WM_UNIT_TYPE=m_h_f&amp;KSO_WM_UNIT_ID=wpsdiag20165028_6*m_h_f*1_1_1&amp;KSO_WM_UNIT_LAYERLEVEL=1_1_1&amp;KSO_WM_UNIT_HIGHLIGHT=0&amp;KSO_WM_UNIT_CLEAR=0&amp;KSO_WM_UNIT_COMPATIBLE=0&amp;KSO_WM_UNIT_PRESET_TEXT=Lorem ipsum dolor sit amet&amp;KSO_WM_UNIT_VALUE=8&amp;KSO_WM_TAG_VERSION=1.0&amp;KSO_WM_BEAUTIFY_FLAG=#wm#&amp;KSO_WM_TEMPLATE_CATEGORY=wpsdiag&amp;KSO_WM_TEMPLATE_INDEX=20165028&amp;KSO_WM_UNIT_BIND_DECORATION_IDS=wpsdiag20165028_6*m_i*1_2;wpsdiag20165028_6*m_i*1_3&amp;KSO_WM_SLIDE_ITEM_CNT=6&amp;KSO_WM_DIAGRAM_GROUP_CODE=m1_1"/>
                        <wps:cNvSpPr/>
                        <wps:spPr>
                          <a:xfrm>
                            <a:off x="-9679" y="765154"/>
                            <a:ext cx="225905" cy="12999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276" w:lineRule="auto"/>
                                <w:jc w:val="both"/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val="en-US" w:eastAsia="zh-CN"/>
                                </w:rPr>
                                <w:t>单个故事书</w:t>
                              </w:r>
                            </w:p>
                          </w:txbxContent>
                        </wps:txbx>
                        <wps:bodyPr wrap="square" lIns="90000" tIns="45720" rIns="90000" bIns="45720" anchor="t" anchorCtr="0">
                          <a:noAutofit/>
                        </wps:bodyPr>
                      </wps:wsp>
                      <wps:wsp>
                        <wps:cNvPr id="39" name="矩形 112" descr="KSO_WM_UNIT_INDEX=1_3_1&amp;KSO_WM_UNIT_TYPE=m_h_a&amp;KSO_WM_UNIT_ID=wpsdiag20165028_6*m_h_a*1_3_1&amp;KSO_WM_UNIT_LAYERLEVEL=1_1_1&amp;KSO_WM_UNIT_HIGHLIGHT=0&amp;KSO_WM_UNIT_CLEAR=0&amp;KSO_WM_UNIT_COMPATIBLE=0&amp;KSO_WM_UNIT_PRESET_TEXT=LOREM IPSUM&amp;KSO_WM_UNIT_VALUE=9&amp;KSO_WM_TAG_VERSION=1.0&amp;KSO_WM_BEAUTIFY_FLAG=#wm#&amp;KSO_WM_TEMPLATE_CATEGORY=wpsdiag&amp;KSO_WM_TEMPLATE_INDEX=20165028&amp;KSO_WM_UNIT_BIND_DECORATION_IDS=wpsdiag20165028_6*m_i*1_6;wpsdiag20165028_6*m_i*1_7&amp;KSO_WM_SLIDE_ITEM_CNT=6&amp;KSO_WM_DIAGRAM_GROUP_CODE=m1_1"/>
                        <wps:cNvSpPr/>
                        <wps:spPr>
                          <a:xfrm>
                            <a:off x="564676" y="609214"/>
                            <a:ext cx="177336" cy="63964"/>
                          </a:xfrm>
                          <a:prstGeom prst="rect">
                            <a:avLst/>
                          </a:prstGeom>
                          <a:solidFill>
                            <a:srgbClr val="CFD80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Arial" w:hAnsi="Arial" w:eastAsia="微软雅黑" w:cs="Arial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秀才</w:t>
                              </w:r>
                            </w:p>
                          </w:txbxContent>
                        </wps:txbx>
                        <wps:bodyPr lIns="0" tIns="0" rIns="0" bIns="0" rtlCol="0" anchor="ctr">
                          <a:noAutofit/>
                        </wps:bodyPr>
                      </wps:wsp>
                      <wps:wsp>
                        <wps:cNvPr id="40" name="矩形 113" descr="KSO_WM_UNIT_INDEX=1_3_1&amp;KSO_WM_UNIT_TYPE=m_h_f&amp;KSO_WM_UNIT_ID=wpsdiag20165028_6*m_h_f*1_3_1&amp;KSO_WM_UNIT_LAYERLEVEL=1_1_1&amp;KSO_WM_UNIT_HIGHLIGHT=0&amp;KSO_WM_UNIT_CLEAR=0&amp;KSO_WM_UNIT_COMPATIBLE=0&amp;KSO_WM_UNIT_PRESET_TEXT=Lorem ipsum dolor sit amet&amp;KSO_WM_UNIT_VALUE=8&amp;KSO_WM_TAG_VERSION=1.0&amp;KSO_WM_BEAUTIFY_FLAG=#wm#&amp;KSO_WM_TEMPLATE_CATEGORY=wpsdiag&amp;KSO_WM_TEMPLATE_INDEX=20165028&amp;KSO_WM_UNIT_BIND_DECORATION_IDS=wpsdiag20165028_6*m_i*1_6;wpsdiag20165028_6*m_i*1_7&amp;KSO_WM_SLIDE_ITEM_CNT=6&amp;KSO_WM_DIAGRAM_GROUP_CODE=m1_1"/>
                        <wps:cNvSpPr/>
                        <wps:spPr>
                          <a:xfrm>
                            <a:off x="522849" y="679414"/>
                            <a:ext cx="267215" cy="12999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276" w:lineRule="auto"/>
                                <w:jc w:val="center"/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val="en-US" w:eastAsia="zh-CN"/>
                                </w:rPr>
                                <w:t>多个小故事书</w:t>
                              </w:r>
                            </w:p>
                          </w:txbxContent>
                        </wps:txbx>
                        <wps:bodyPr wrap="square" lIns="90000" tIns="45720" rIns="90000" bIns="45720" anchor="t" anchorCtr="0">
                          <a:noAutofit/>
                        </wps:bodyPr>
                      </wps:wsp>
                      <wps:wsp>
                        <wps:cNvPr id="41" name="矩形 114" descr="KSO_WM_UNIT_INDEX=1_5_1&amp;KSO_WM_UNIT_TYPE=m_h_a&amp;KSO_WM_UNIT_ID=wpsdiag20165028_6*m_h_a*1_5_1&amp;KSO_WM_UNIT_LAYERLEVEL=1_1_1&amp;KSO_WM_UNIT_HIGHLIGHT=0&amp;KSO_WM_UNIT_CLEAR=0&amp;KSO_WM_UNIT_COMPATIBLE=0&amp;KSO_WM_UNIT_PRESET_TEXT=LOREM IPSUM&amp;KSO_WM_UNIT_VALUE=9&amp;KSO_WM_TAG_VERSION=1.0&amp;KSO_WM_BEAUTIFY_FLAG=#wm#&amp;KSO_WM_TEMPLATE_CATEGORY=wpsdiag&amp;KSO_WM_TEMPLATE_INDEX=20165028&amp;KSO_WM_UNIT_BIND_DECORATION_IDS=wpsdiag20165028_6*m_i*1_10;wpsdiag20165028_6*m_i*1_11&amp;KSO_WM_SLIDE_ITEM_CNT=6&amp;KSO_WM_DIAGRAM_GROUP_CODE=m1_1"/>
                        <wps:cNvSpPr/>
                        <wps:spPr>
                          <a:xfrm>
                            <a:off x="1128662" y="504278"/>
                            <a:ext cx="177336" cy="63964"/>
                          </a:xfrm>
                          <a:prstGeom prst="rect">
                            <a:avLst/>
                          </a:prstGeom>
                          <a:solidFill>
                            <a:srgbClr val="66D9A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eastAsia="zh-CN"/>
                                </w:rPr>
                                <w:t>贡士</w:t>
                              </w:r>
                            </w:p>
                          </w:txbxContent>
                        </wps:txbx>
                        <wps:bodyPr lIns="0" tIns="0" rIns="0" bIns="0" rtlCol="0" anchor="ctr">
                          <a:noAutofit/>
                        </wps:bodyPr>
                      </wps:wsp>
                      <wps:wsp>
                        <wps:cNvPr id="42" name="矩形 115" descr="KSO_WM_UNIT_INDEX=1_5_1&amp;KSO_WM_UNIT_TYPE=m_h_f&amp;KSO_WM_UNIT_ID=wpsdiag20165028_6*m_h_f*1_5_1&amp;KSO_WM_UNIT_LAYERLEVEL=1_1_1&amp;KSO_WM_UNIT_HIGHLIGHT=0&amp;KSO_WM_UNIT_CLEAR=0&amp;KSO_WM_UNIT_COMPATIBLE=0&amp;KSO_WM_UNIT_PRESET_TEXT=Lorem ipsum dolor sit amet&amp;KSO_WM_UNIT_VALUE=8&amp;KSO_WM_TAG_VERSION=1.0&amp;KSO_WM_BEAUTIFY_FLAG=#wm#&amp;KSO_WM_TEMPLATE_CATEGORY=wpsdiag&amp;KSO_WM_TEMPLATE_INDEX=20165028&amp;KSO_WM_UNIT_BIND_DECORATION_IDS=wpsdiag20165028_6*m_i*1_10;wpsdiag20165028_6*m_i*1_11&amp;KSO_WM_SLIDE_ITEM_CNT=6&amp;KSO_WM_DIAGRAM_GROUP_CODE=m1_1"/>
                        <wps:cNvSpPr/>
                        <wps:spPr>
                          <a:xfrm>
                            <a:off x="1035276" y="568433"/>
                            <a:ext cx="405403" cy="1300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276" w:lineRule="auto"/>
                                <w:jc w:val="center"/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val="en-US" w:eastAsia="zh-CN"/>
                                </w:rPr>
                                <w:t>经典书籍</w:t>
                              </w:r>
                            </w:p>
                          </w:txbxContent>
                        </wps:txbx>
                        <wps:bodyPr wrap="square" lIns="90000" tIns="45720" rIns="90000" bIns="45720" anchor="t" anchorCtr="0">
                          <a:noAutofit/>
                        </wps:bodyPr>
                      </wps:wsp>
                      <wps:wsp>
                        <wps:cNvPr id="43" name="矩形 116" descr="KSO_WM_UNIT_INDEX=1_2_1&amp;KSO_WM_UNIT_TYPE=m_h_a&amp;KSO_WM_UNIT_ID=wpsdiag20165028_6*m_h_a*1_2_1&amp;KSO_WM_UNIT_LAYERLEVEL=1_1_1&amp;KSO_WM_UNIT_HIGHLIGHT=0&amp;KSO_WM_UNIT_CLEAR=0&amp;KSO_WM_UNIT_COMPATIBLE=0&amp;KSO_WM_UNIT_PRESET_TEXT=LOREM IPSUM&amp;KSO_WM_UNIT_VALUE=9&amp;KSO_WM_TAG_VERSION=1.0&amp;KSO_WM_BEAUTIFY_FLAG=#wm#&amp;KSO_WM_TEMPLATE_CATEGORY=wpsdiag&amp;KSO_WM_TEMPLATE_INDEX=20165028&amp;KSO_WM_UNIT_BIND_DECORATION_IDS=wpsdiag20165028_6*m_i*1_4;wpsdiag20165028_6*m_i*1_5&amp;KSO_WM_SLIDE_ITEM_CNT=6&amp;KSO_WM_DIAGRAM_GROUP_CODE=m1_1"/>
                        <wps:cNvSpPr/>
                        <wps:spPr>
                          <a:xfrm>
                            <a:off x="263758" y="286152"/>
                            <a:ext cx="159361" cy="63959"/>
                          </a:xfrm>
                          <a:prstGeom prst="rect">
                            <a:avLst/>
                          </a:prstGeom>
                          <a:solidFill>
                            <a:srgbClr val="66D9A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Arial" w:hAnsi="Arial" w:eastAsia="微软雅黑" w:cs="Arial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生员</w:t>
                              </w:r>
                            </w:p>
                          </w:txbxContent>
                        </wps:txbx>
                        <wps:bodyPr lIns="0" tIns="0" rIns="0" bIns="0" rtlCol="0" anchor="ctr">
                          <a:noAutofit/>
                        </wps:bodyPr>
                      </wps:wsp>
                      <wps:wsp>
                        <wps:cNvPr id="44" name="矩形 117" descr="KSO_WM_UNIT_INDEX=1_2_1&amp;KSO_WM_UNIT_TYPE=m_h_f&amp;KSO_WM_UNIT_ID=wpsdiag20165028_6*m_h_f*1_2_1&amp;KSO_WM_UNIT_LAYERLEVEL=1_1_1&amp;KSO_WM_UNIT_HIGHLIGHT=0&amp;KSO_WM_UNIT_CLEAR=0&amp;KSO_WM_UNIT_COMPATIBLE=0&amp;KSO_WM_UNIT_PRESET_TEXT=Lorem ipsum dolor sit amet&amp;KSO_WM_UNIT_VALUE=8&amp;KSO_WM_TAG_VERSION=1.0&amp;KSO_WM_BEAUTIFY_FLAG=#wm#&amp;KSO_WM_TEMPLATE_CATEGORY=wpsdiag&amp;KSO_WM_TEMPLATE_INDEX=20165028&amp;KSO_WM_UNIT_BIND_DECORATION_IDS=wpsdiag20165028_6*m_i*1_4;wpsdiag20165028_6*m_i*1_5&amp;KSO_WM_SLIDE_ITEM_CNT=6&amp;KSO_WM_DIAGRAM_GROUP_CODE=m1_1"/>
                        <wps:cNvSpPr/>
                        <wps:spPr>
                          <a:xfrm>
                            <a:off x="109582" y="349247"/>
                            <a:ext cx="455959" cy="12999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276" w:lineRule="auto"/>
                                <w:ind w:firstLine="360" w:firstLineChars="200"/>
                                <w:jc w:val="both"/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val="en-US" w:eastAsia="zh-CN"/>
                                </w:rPr>
                                <w:t>单个故事书+小本子</w:t>
                              </w:r>
                            </w:p>
                          </w:txbxContent>
                        </wps:txbx>
                        <wps:bodyPr wrap="square" lIns="90000" tIns="45720" rIns="90000" bIns="45720" anchor="t" anchorCtr="0">
                          <a:noAutofit/>
                        </wps:bodyPr>
                      </wps:wsp>
                      <wps:wsp>
                        <wps:cNvPr id="45" name="矩形 118" descr="KSO_WM_UNIT_INDEX=1_4_1&amp;KSO_WM_UNIT_TYPE=m_h_a&amp;KSO_WM_UNIT_ID=wpsdiag20165028_6*m_h_a*1_4_1&amp;KSO_WM_UNIT_LAYERLEVEL=1_1_1&amp;KSO_WM_UNIT_HIGHLIGHT=0&amp;KSO_WM_UNIT_CLEAR=0&amp;KSO_WM_UNIT_COMPATIBLE=0&amp;KSO_WM_UNIT_PRESET_TEXT=LOREM IPSUM&amp;KSO_WM_UNIT_VALUE=9&amp;KSO_WM_TAG_VERSION=1.0&amp;KSO_WM_BEAUTIFY_FLAG=#wm#&amp;KSO_WM_TEMPLATE_CATEGORY=wpsdiag&amp;KSO_WM_TEMPLATE_INDEX=20165028&amp;KSO_WM_UNIT_BIND_DECORATION_IDS=wpsdiag20165028_6*m_i*1_8;wpsdiag20165028_6*m_i*1_9&amp;KSO_WM_SLIDE_ITEM_CNT=6&amp;KSO_WM_DIAGRAM_GROUP_CODE=m1_1"/>
                        <wps:cNvSpPr/>
                        <wps:spPr>
                          <a:xfrm>
                            <a:off x="811151" y="186756"/>
                            <a:ext cx="182695" cy="63959"/>
                          </a:xfrm>
                          <a:prstGeom prst="rect">
                            <a:avLst/>
                          </a:prstGeom>
                          <a:solidFill>
                            <a:srgbClr val="2CBEB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Arial" w:hAnsi="Arial" w:eastAsia="微软雅黑" w:cs="Arial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举人</w:t>
                              </w:r>
                            </w:p>
                          </w:txbxContent>
                        </wps:txbx>
                        <wps:bodyPr lIns="0" tIns="0" rIns="0" bIns="0" rtlCol="0" anchor="ctr">
                          <a:noAutofit/>
                        </wps:bodyPr>
                      </wps:wsp>
                      <wps:wsp>
                        <wps:cNvPr id="46" name="矩形 119" descr="KSO_WM_UNIT_INDEX=1_4_1&amp;KSO_WM_UNIT_TYPE=m_h_f&amp;KSO_WM_UNIT_ID=wpsdiag20165028_6*m_h_f*1_4_1&amp;KSO_WM_UNIT_LAYERLEVEL=1_1_1&amp;KSO_WM_UNIT_HIGHLIGHT=0&amp;KSO_WM_UNIT_CLEAR=0&amp;KSO_WM_UNIT_COMPATIBLE=0&amp;KSO_WM_UNIT_PRESET_TEXT=Lorem ipsum dolor sit amet&amp;KSO_WM_UNIT_VALUE=8&amp;KSO_WM_TAG_VERSION=1.0&amp;KSO_WM_BEAUTIFY_FLAG=#wm#&amp;KSO_WM_TEMPLATE_CATEGORY=wpsdiag&amp;KSO_WM_TEMPLATE_INDEX=20165028&amp;KSO_WM_UNIT_BIND_DECORATION_IDS=wpsdiag20165028_6*m_i*1_8;wpsdiag20165028_6*m_i*1_9&amp;KSO_WM_SLIDE_ITEM_CNT=6&amp;KSO_WM_DIAGRAM_GROUP_CODE=m1_1"/>
                        <wps:cNvSpPr/>
                        <wps:spPr>
                          <a:xfrm>
                            <a:off x="684284" y="261260"/>
                            <a:ext cx="405489" cy="12999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276" w:lineRule="auto"/>
                                <w:jc w:val="center"/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Arial" w:hAnsi="Arial" w:eastAsia="微软雅黑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多个小故事书+小本子</w:t>
                              </w:r>
                            </w:p>
                          </w:txbxContent>
                        </wps:txbx>
                        <wps:bodyPr wrap="square" lIns="90000" tIns="45720" rIns="90000" bIns="45720" anchor="t" anchorCtr="0">
                          <a:noAutofit/>
                        </wps:bodyPr>
                      </wps:wsp>
                      <wps:wsp>
                        <wps:cNvPr id="47" name="矩形 120" descr="KSO_WM_UNIT_INDEX=1_6_1&amp;KSO_WM_UNIT_TYPE=m_h_a&amp;KSO_WM_UNIT_ID=wpsdiag20165028_6*m_h_a*1_6_1&amp;KSO_WM_UNIT_LAYERLEVEL=1_1_1&amp;KSO_WM_UNIT_HIGHLIGHT=0&amp;KSO_WM_UNIT_CLEAR=0&amp;KSO_WM_UNIT_COMPATIBLE=0&amp;KSO_WM_UNIT_PRESET_TEXT=LOREM IPSUM&amp;KSO_WM_UNIT_VALUE=9&amp;KSO_WM_TAG_VERSION=1.0&amp;KSO_WM_BEAUTIFY_FLAG=#wm#&amp;KSO_WM_TEMPLATE_CATEGORY=wpsdiag&amp;KSO_WM_TEMPLATE_INDEX=20165028&amp;KSO_WM_UNIT_BIND_DECORATION_IDS=wpsdiag20165028_6*m_i*1_12;wpsdiag20165028_6*m_i*1_13&amp;KSO_WM_SLIDE_ITEM_CNT=6&amp;KSO_WM_DIAGRAM_GROUP_CODE=m1_1"/>
                        <wps:cNvSpPr/>
                        <wps:spPr>
                          <a:xfrm>
                            <a:off x="1402964" y="96003"/>
                            <a:ext cx="187707" cy="63959"/>
                          </a:xfrm>
                          <a:prstGeom prst="rect">
                            <a:avLst/>
                          </a:prstGeom>
                          <a:solidFill>
                            <a:srgbClr val="CFD80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Arial" w:hAnsi="Arial" w:eastAsia="微软雅黑" w:cs="Arial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进士</w:t>
                              </w:r>
                            </w:p>
                          </w:txbxContent>
                        </wps:txbx>
                        <wps:bodyPr lIns="0" tIns="0" rIns="0" bIns="0" rtlCol="0" anchor="ctr">
                          <a:noAutofit/>
                        </wps:bodyPr>
                      </wps:wsp>
                      <wps:wsp>
                        <wps:cNvPr id="48" name="矩形 121" descr="KSO_WM_UNIT_INDEX=1_6_1&amp;KSO_WM_UNIT_TYPE=m_h_f&amp;KSO_WM_UNIT_ID=wpsdiag20165028_6*m_h_f*1_6_1&amp;KSO_WM_UNIT_LAYERLEVEL=1_1_1&amp;KSO_WM_UNIT_HIGHLIGHT=0&amp;KSO_WM_UNIT_CLEAR=0&amp;KSO_WM_UNIT_COMPATIBLE=0&amp;KSO_WM_UNIT_PRESET_TEXT=Lorem ipsum dolor sit amet&amp;KSO_WM_UNIT_VALUE=8&amp;KSO_WM_TAG_VERSION=1.0&amp;KSO_WM_BEAUTIFY_FLAG=#wm#&amp;KSO_WM_TEMPLATE_CATEGORY=wpsdiag&amp;KSO_WM_TEMPLATE_INDEX=20165028&amp;KSO_WM_UNIT_BIND_DECORATION_IDS=wpsdiag20165028_6*m_i*1_12;wpsdiag20165028_6*m_i*1_13&amp;KSO_WM_SLIDE_ITEM_CNT=6&amp;KSO_WM_DIAGRAM_GROUP_CODE=m1_1"/>
                        <wps:cNvSpPr/>
                        <wps:spPr>
                          <a:xfrm>
                            <a:off x="1294073" y="193843"/>
                            <a:ext cx="405489" cy="12999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276" w:lineRule="auto"/>
                                <w:jc w:val="center"/>
                                <w:rPr>
                                  <w:rFonts w:hint="eastAsia" w:ascii="Arial" w:hAnsi="Arial" w:eastAsia="微软雅黑" w:cs="Arial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Arial" w:hAnsi="Arial" w:eastAsia="微软雅黑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经典书籍+笔记本</w:t>
                              </w:r>
                            </w:p>
                          </w:txbxContent>
                        </wps:txbx>
                        <wps:bodyPr wrap="square" lIns="90000" tIns="45720" rIns="9000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alt="KSO_WM_TAG_VERSION=1.0&amp;KSO_WM_BEAUTIFY_FLAG=#wm#&amp;KSO_WM_UNIT_TYPE=i&amp;KSO_WM_UNIT_ID=wpsdiag20165028_6*i*1&amp;KSO_WM_TEMPLATE_CATEGORY=wpsdiag&amp;KSO_WM_TEMPLATE_INDEX=20165028" style="position:absolute;left:0pt;margin-left:-28.95pt;margin-top:-43.25pt;height:227.15pt;width:485.8pt;mso-wrap-distance-bottom:0pt;mso-wrap-distance-left:9pt;mso-wrap-distance-right:9pt;mso-wrap-distance-top:0pt;z-index:251691008;mso-width-relative:page;mso-height-relative:page;" coordorigin="-9679,96003" coordsize="1709241,799144" o:gfxdata="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">
                <o:lock v:ext="edit" aspectratio="f"/>
                <v:shape id="任意多边形 23" o:spid="_x0000_s1026" o:spt="100" alt="KSO_WM_UNIT_INDEX=1_1&amp;KSO_WM_UNIT_TYPE=m_i&amp;KSO_WM_UNIT_ID=wpsdiag20165028_6*m_i*1_1&amp;KSO_WM_UNIT_LAYERLEVEL=1_1&amp;KSO_WM_UNIT_CLEAR=1&amp;KSO_WM_TAG_VERSION=1.0&amp;KSO_WM_BEAUTIFY_FLAG=#wm#&amp;KSO_WM_TEMPLATE_CATEGORY=wpsdiag&amp;KSO_WM_TEMPLATE_INDEX=20165028&amp;KSO_WM_SLIDE_ITEM_CNT=6&amp;KSO_WM_DIAGRAM_GROUP_CODE=m1_1" style="position:absolute;left:59793;top:297573;height:305015;width:1506010;v-text-anchor:middle;" filled="f" stroked="t" coordsize="7013359,1420427" o:gfxdata="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PPrMfugAAANsA&#10;AAAPAAAAAAAAAAEAIAAAACIAAABkcnMvZG93bnJldi54bWxQSwECFAAUAAAACACHTuJAMy8FnjsA&#10;AAA5AAAAEAAAAAAAAAABACAAAAAJAQAAZHJzL3NoYXBleG1sLnhtbFBLBQYAAAAABgAGAFsBAACz&#10;AwAAAAA=&#10;" path="m0,1420427c125767,1223639,858124,892256,1340527,887766c1822930,883276,2287988,1151462,2807332,1132227c3326676,1112992,3788923,621977,4276863,530927c4764803,439877,5184699,826469,5734974,585926c6285249,345383,6471117,79194,7013359,0l7013359,0e">
                  <v:path o:connectlocs="0,305015;287857,190634;602830,243128;918389,114008;1231496,125818;1506010,0;1506010,0" o:connectangles="0,0,0,0,0,0,0"/>
                  <v:fill on="f" focussize="0,0"/>
                  <v:stroke weight="1.5pt" color="#BFBFBF" miterlimit="8" joinstyle="miter" dashstyle="3 1"/>
                  <v:imagedata o:title=""/>
                  <o:lock v:ext="edit" aspectratio="f"/>
                </v:shape>
                <v:group id="组合 92" o:spid="_x0000_s1026" o:spt="203" style="position:absolute;left:0;top:590201;height:76360;width:76360;" coordorigin="0,590201" coordsize="355600,355600" o:gfxdata="UEsDBAoAAAAAAIdO4kAAAAAAAAAAAAAAAAAEAAAAZHJzL1BLAwQUAAAACACHTuJA642wo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tEY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42wo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椭圆 93" o:spid="_x0000_s1026" o:spt="3" alt="KSO_WM_UNIT_INDEX=1_2&amp;KSO_WM_UNIT_TYPE=m_i&amp;KSO_WM_UNIT_ID=wpsdiag20165028_6*m_i*1_2&amp;KSO_WM_UNIT_LAYERLEVEL=1_1&amp;KSO_WM_UNIT_CLEAR=1&amp;KSO_WM_TAG_VERSION=1.0&amp;KSO_WM_BEAUTIFY_FLAG=#wm#&amp;KSO_WM_TEMPLATE_CATEGORY=wpsdiag&amp;KSO_WM_TEMPLATE_INDEX=20165028&amp;KSO_WM_SLIDE_ITEM_CNT=6&amp;KSO_WM_DIAGRAM_GROUP_CODE=m1_1" type="#_x0000_t3" style="position:absolute;left:0;top:590201;height:355600;width:355600;v-text-anchor:middle;" fillcolor="#FFFFFF" filled="t" stroked="t" coordsize="21600,21600" o:gfxdata="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8cH5b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3pt" color="#BFBFBF" miterlimit="8" joinstyle="miter"/>
                    <v:imagedata o:title=""/>
                    <o:lock v:ext="edit" aspectratio="f"/>
                  </v:shape>
                  <v:shape id="椭圆 94" o:spid="_x0000_s1026" o:spt="3" alt="KSO_WM_UNIT_INDEX=1_3&amp;KSO_WM_UNIT_TYPE=m_i&amp;KSO_WM_UNIT_ID=wpsdiag20165028_6*m_i*1_3&amp;KSO_WM_UNIT_LAYERLEVEL=1_1&amp;KSO_WM_UNIT_CLEAR=1&amp;KSO_WM_TAG_VERSION=1.0&amp;KSO_WM_BEAUTIFY_FLAG=#wm#&amp;KSO_WM_TEMPLATE_CATEGORY=wpsdiag&amp;KSO_WM_TEMPLATE_INDEX=20165028&amp;KSO_WM_SLIDE_ITEM_CNT=6&amp;KSO_WM_DIAGRAM_GROUP_CODE=m1_1" type="#_x0000_t3" style="position:absolute;left:115888;top:706089;height:123825;width:123825;v-text-anchor:middle;" fillcolor="#2CBEBB" filled="t" stroked="f" coordsize="21600,21600" o:gfxdata="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zmP/C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3pt" miterlimit="8" joinstyle="miter"/>
                    <v:imagedata o:title=""/>
                    <o:lock v:ext="edit" aspectratio="f"/>
                  </v:shape>
                </v:group>
                <v:group id="组合 95" o:spid="_x0000_s1026" o:spt="203" style="position:absolute;left:292175;top:455561;height:76360;width:76360;" coordorigin="292175,455561" coordsize="355600,355600" o:gfxdata="UEsDBAoAAAAAAIdO4kAAAAAAAAAAAAAAAAAEAAAAZHJzL1BLAwQUAAAACACHTuJAmhIk0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t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hIk07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椭圆 96" o:spid="_x0000_s1026" o:spt="3" alt="KSO_WM_UNIT_INDEX=1_4&amp;KSO_WM_UNIT_TYPE=m_i&amp;KSO_WM_UNIT_ID=wpsdiag20165028_6*m_i*1_4&amp;KSO_WM_UNIT_LAYERLEVEL=1_1&amp;KSO_WM_UNIT_CLEAR=1&amp;KSO_WM_TAG_VERSION=1.0&amp;KSO_WM_BEAUTIFY_FLAG=#wm#&amp;KSO_WM_TEMPLATE_CATEGORY=wpsdiag&amp;KSO_WM_TEMPLATE_INDEX=20165028&amp;KSO_WM_SLIDE_ITEM_CNT=6&amp;KSO_WM_DIAGRAM_GROUP_CODE=m1_1" type="#_x0000_t3" style="position:absolute;left:292175;top:455561;height:355600;width:355600;v-text-anchor:middle;" fillcolor="#FFFFFF" filled="t" stroked="t" coordsize="21600,21600" o:gfxdata="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pYk5e5AAAA2wAA&#10;AA8AAAAAAAAAAQAgAAAAIgAAAGRycy9kb3ducmV2LnhtbFBLAQIUABQAAAAIAIdO4kAzLwWeOwAA&#10;ADkAAAAQAAAAAAAAAAEAIAAAAAgBAABkcnMvc2hhcGV4bWwueG1sUEsFBgAAAAAGAAYAWwEAALID&#10;AAAAAA==&#10;">
                    <v:fill on="t" focussize="0,0"/>
                    <v:stroke weight="3pt" color="#BFBFBF" miterlimit="8" joinstyle="miter"/>
                    <v:imagedata o:title=""/>
                    <o:lock v:ext="edit" aspectratio="f"/>
                  </v:shape>
                  <v:shape id="椭圆 97" o:spid="_x0000_s1026" o:spt="3" alt="KSO_WM_UNIT_INDEX=1_5&amp;KSO_WM_UNIT_TYPE=m_i&amp;KSO_WM_UNIT_ID=wpsdiag20165028_6*m_i*1_5&amp;KSO_WM_UNIT_LAYERLEVEL=1_1&amp;KSO_WM_UNIT_CLEAR=1&amp;KSO_WM_TAG_VERSION=1.0&amp;KSO_WM_BEAUTIFY_FLAG=#wm#&amp;KSO_WM_TEMPLATE_CATEGORY=wpsdiag&amp;KSO_WM_TEMPLATE_INDEX=20165028&amp;KSO_WM_SLIDE_ITEM_CNT=6&amp;KSO_WM_DIAGRAM_GROUP_CODE=m1_1" type="#_x0000_t3" style="position:absolute;left:408063;top:571449;height:123825;width:123825;v-text-anchor:middle;" fillcolor="#66D9AA" filled="t" stroked="f" coordsize="21600,21600" o:gfxdata="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6atgz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3pt" miterlimit="8" joinstyle="miter"/>
                    <v:imagedata o:title=""/>
                    <o:lock v:ext="edit" aspectratio="f"/>
                  </v:shape>
                </v:group>
                <v:group id="组合 98" o:spid="_x0000_s1026" o:spt="203" style="position:absolute;left:584350;top:504356;height:76360;width:76360;" coordorigin="584350,504356" coordsize="355600,355600" o:gfxdata="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9V6BS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椭圆 99" o:spid="_x0000_s1026" o:spt="3" alt="KSO_WM_UNIT_INDEX=1_6&amp;KSO_WM_UNIT_TYPE=m_i&amp;KSO_WM_UNIT_ID=wpsdiag20165028_6*m_i*1_6&amp;KSO_WM_UNIT_LAYERLEVEL=1_1&amp;KSO_WM_UNIT_CLEAR=1&amp;KSO_WM_TAG_VERSION=1.0&amp;KSO_WM_BEAUTIFY_FLAG=#wm#&amp;KSO_WM_TEMPLATE_CATEGORY=wpsdiag&amp;KSO_WM_TEMPLATE_INDEX=20165028&amp;KSO_WM_SLIDE_ITEM_CNT=6&amp;KSO_WM_DIAGRAM_GROUP_CODE=m1_1" type="#_x0000_t3" style="position:absolute;left:584350;top:504356;height:355600;width:355600;v-text-anchor:middle;" fillcolor="#FFFFFF" filled="t" stroked="t" coordsize="21600,21600" o:gfxdata="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Nfa0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3pt" color="#BFBFBF" miterlimit="8" joinstyle="miter"/>
                    <v:imagedata o:title=""/>
                    <o:lock v:ext="edit" aspectratio="f"/>
                  </v:shape>
                  <v:shape id="椭圆 100" o:spid="_x0000_s1026" o:spt="3" alt="KSO_WM_UNIT_INDEX=1_7&amp;KSO_WM_UNIT_TYPE=m_i&amp;KSO_WM_UNIT_ID=wpsdiag20165028_6*m_i*1_7&amp;KSO_WM_UNIT_LAYERLEVEL=1_1&amp;KSO_WM_UNIT_CLEAR=1&amp;KSO_WM_TAG_VERSION=1.0&amp;KSO_WM_BEAUTIFY_FLAG=#wm#&amp;KSO_WM_TEMPLATE_CATEGORY=wpsdiag&amp;KSO_WM_TEMPLATE_INDEX=20165028&amp;KSO_WM_SLIDE_ITEM_CNT=6&amp;KSO_WM_DIAGRAM_GROUP_CODE=m1_1" type="#_x0000_t3" style="position:absolute;left:700238;top:620244;height:123825;width:123825;v-text-anchor:middle;" fillcolor="#CFD80A" filled="t" stroked="f" coordsize="21600,21600" o:gfxdata="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lV+qb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3pt" miterlimit="8" joinstyle="miter"/>
                    <v:imagedata o:title=""/>
                    <o:lock v:ext="edit" aspectratio="f"/>
                  </v:shape>
                </v:group>
                <v:group id="组合 101" o:spid="_x0000_s1026" o:spt="203" style="position:absolute;left:876524;top:384599;height:76360;width:76360;" coordorigin="876524,384599" coordsize="355600,355600" o:gfxdata="UEsDBAoAAAAAAIdO4kAAAAAAAAAAAAAAAAAEAAAAZHJzL1BLAwQUAAAACACHTuJAqgjiaL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/r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qgjiaL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椭圆 102" o:spid="_x0000_s1026" o:spt="3" alt="KSO_WM_UNIT_INDEX=1_8&amp;KSO_WM_UNIT_TYPE=m_i&amp;KSO_WM_UNIT_ID=wpsdiag20165028_6*m_i*1_8&amp;KSO_WM_UNIT_LAYERLEVEL=1_1&amp;KSO_WM_UNIT_CLEAR=1&amp;KSO_WM_TAG_VERSION=1.0&amp;KSO_WM_BEAUTIFY_FLAG=#wm#&amp;KSO_WM_TEMPLATE_CATEGORY=wpsdiag&amp;KSO_WM_TEMPLATE_INDEX=20165028&amp;KSO_WM_SLIDE_ITEM_CNT=6&amp;KSO_WM_DIAGRAM_GROUP_CODE=m1_1" type="#_x0000_t3" style="position:absolute;left:876524;top:384599;height:355600;width:355600;v-text-anchor:middle;" fillcolor="#FFFFFF" filled="t" stroked="t" coordsize="21600,21600" o:gfxdata="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rePyxugAAANsA&#10;AAAPAAAAAAAAAAEAIAAAACIAAABkcnMvZG93bnJldi54bWxQSwECFAAUAAAACACHTuJAMy8FnjsA&#10;AAA5AAAAEAAAAAAAAAABACAAAAAJAQAAZHJzL3NoYXBleG1sLnhtbFBLBQYAAAAABgAGAFsBAACz&#10;AwAAAAA=&#10;">
                    <v:fill on="t" focussize="0,0"/>
                    <v:stroke weight="3pt" color="#BFBFBF" miterlimit="8" joinstyle="miter"/>
                    <v:imagedata o:title=""/>
                    <o:lock v:ext="edit" aspectratio="f"/>
                  </v:shape>
                  <v:shape id="椭圆 103" o:spid="_x0000_s1026" o:spt="3" alt="KSO_WM_UNIT_INDEX=1_9&amp;KSO_WM_UNIT_TYPE=m_i&amp;KSO_WM_UNIT_ID=wpsdiag20165028_6*m_i*1_9&amp;KSO_WM_UNIT_LAYERLEVEL=1_1&amp;KSO_WM_UNIT_CLEAR=1&amp;KSO_WM_TAG_VERSION=1.0&amp;KSO_WM_BEAUTIFY_FLAG=#wm#&amp;KSO_WM_TEMPLATE_CATEGORY=wpsdiag&amp;KSO_WM_TEMPLATE_INDEX=20165028&amp;KSO_WM_SLIDE_ITEM_CNT=6&amp;KSO_WM_DIAGRAM_GROUP_CODE=m1_1" type="#_x0000_t3" style="position:absolute;left:992412;top:500487;height:123825;width:123825;v-text-anchor:middle;" fillcolor="#2CBEBB" filled="t" stroked="f" coordsize="21600,21600" o:gfxdata="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i6++S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3pt" miterlimit="8" joinstyle="miter"/>
                    <v:imagedata o:title=""/>
                    <o:lock v:ext="edit" aspectratio="f"/>
                  </v:shape>
                </v:group>
                <v:group id="组合 104" o:spid="_x0000_s1026" o:spt="203" style="position:absolute;left:1168700;top:395008;height:76360;width:76360;" coordorigin="1168700,395008" coordsize="355600,355600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椭圆 105" o:spid="_x0000_s1026" o:spt="3" alt="KSO_WM_UNIT_INDEX=1_10&amp;KSO_WM_UNIT_TYPE=m_i&amp;KSO_WM_UNIT_ID=wpsdiag20165028_6*m_i*1_10&amp;KSO_WM_UNIT_LAYERLEVEL=1_1&amp;KSO_WM_UNIT_CLEAR=1&amp;KSO_WM_TAG_VERSION=1.0&amp;KSO_WM_BEAUTIFY_FLAG=#wm#&amp;KSO_WM_TEMPLATE_CATEGORY=wpsdiag&amp;KSO_WM_TEMPLATE_INDEX=20165028&amp;KSO_WM_SLIDE_ITEM_CNT=6&amp;KSO_WM_DIAGRAM_GROUP_CODE=m1_1" type="#_x0000_t3" style="position:absolute;left:1168700;top:395008;height:355600;width:355600;v-text-anchor:middle;" fillcolor="#FFFFFF" filled="t" stroked="t" coordsize="21600,21600" o:gfxdata="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0ldhr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3pt" color="#BFBFBF" miterlimit="8" joinstyle="miter"/>
                    <v:imagedata o:title=""/>
                    <o:lock v:ext="edit" aspectratio="f"/>
                  </v:shape>
                  <v:shape id="椭圆 106" o:spid="_x0000_s1026" o:spt="3" alt="KSO_WM_UNIT_INDEX=1_11&amp;KSO_WM_UNIT_TYPE=m_i&amp;KSO_WM_UNIT_ID=wpsdiag20165028_6*m_i*1_11&amp;KSO_WM_UNIT_LAYERLEVEL=1_1&amp;KSO_WM_UNIT_CLEAR=1&amp;KSO_WM_TAG_VERSION=1.0&amp;KSO_WM_BEAUTIFY_FLAG=#wm#&amp;KSO_WM_TEMPLATE_CATEGORY=wpsdiag&amp;KSO_WM_TEMPLATE_INDEX=20165028&amp;KSO_WM_SLIDE_ITEM_CNT=6&amp;KSO_WM_DIAGRAM_GROUP_CODE=m1_1" type="#_x0000_t3" style="position:absolute;left:1284588;top:510896;height:123825;width:123825;v-text-anchor:middle;" fillcolor="#66D9AA" filled="t" stroked="f" coordsize="21600,21600" o:gfxdata="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YdCZ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3pt" miterlimit="8" joinstyle="miter"/>
                    <v:imagedata o:title=""/>
                    <o:lock v:ext="edit" aspectratio="f"/>
                  </v:shape>
                </v:group>
                <v:group id="组合 107" o:spid="_x0000_s1026" o:spt="203" style="position:absolute;left:1460874;top:276435;height:76360;width:76360;" coordorigin="1460874,276435" coordsize="355600,355600" o:gfxdata="UEsDBAoAAAAAAIdO4kAAAAAAAAAAAAAAAAAEAAAAZHJzL1BLAwQUAAAACACHTuJANZbZhL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FAo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WW2YS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椭圆 108" o:spid="_x0000_s1026" o:spt="3" alt="KSO_WM_UNIT_INDEX=1_12&amp;KSO_WM_UNIT_TYPE=m_i&amp;KSO_WM_UNIT_ID=wpsdiag20165028_6*m_i*1_12&amp;KSO_WM_UNIT_LAYERLEVEL=1_1&amp;KSO_WM_UNIT_CLEAR=1&amp;KSO_WM_TAG_VERSION=1.0&amp;KSO_WM_BEAUTIFY_FLAG=#wm#&amp;KSO_WM_TEMPLATE_CATEGORY=wpsdiag&amp;KSO_WM_TEMPLATE_INDEX=20165028&amp;KSO_WM_SLIDE_ITEM_CNT=6&amp;KSO_WM_DIAGRAM_GROUP_CODE=m1_1" type="#_x0000_t3" style="position:absolute;left:1460874;top:276435;height:355600;width:355600;v-text-anchor:middle;" fillcolor="#FFFFFF" filled="t" stroked="t" coordsize="21600,21600" o:gfxdata="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CgxfK8AAAA&#10;2wAAAA8AAAAAAAAAAQAgAAAAIgAAAGRycy9kb3ducmV2LnhtbFBLAQIUABQAAAAIAIdO4kAzLwWe&#10;OwAAADkAAAAQAAAAAAAAAAEAIAAAAAsBAABkcnMvc2hhcGV4bWwueG1sUEsFBgAAAAAGAAYAWwEA&#10;ALUDAAAAAA==&#10;">
                    <v:fill on="t" focussize="0,0"/>
                    <v:stroke weight="3pt" color="#BFBFBF" miterlimit="8" joinstyle="miter"/>
                    <v:imagedata o:title=""/>
                    <o:lock v:ext="edit" aspectratio="f"/>
                  </v:shape>
                  <v:shape id="椭圆 109" o:spid="_x0000_s1026" o:spt="3" alt="KSO_WM_UNIT_INDEX=1_13&amp;KSO_WM_UNIT_TYPE=m_i&amp;KSO_WM_UNIT_ID=wpsdiag20165028_6*m_i*1_13&amp;KSO_WM_UNIT_LAYERLEVEL=1_1&amp;KSO_WM_UNIT_CLEAR=1&amp;KSO_WM_TAG_VERSION=1.0&amp;KSO_WM_BEAUTIFY_FLAG=#wm#&amp;KSO_WM_TEMPLATE_CATEGORY=wpsdiag&amp;KSO_WM_TEMPLATE_INDEX=20165028&amp;KSO_WM_SLIDE_ITEM_CNT=6&amp;KSO_WM_DIAGRAM_GROUP_CODE=m1_1" type="#_x0000_t3" style="position:absolute;left:1576762;top:392323;height:123825;width:123825;v-text-anchor:middle;" fillcolor="#CFD80A" filled="t" stroked="f" coordsize="21600,21600" o:gfxdata="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/XnYD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3pt" miterlimit="8" joinstyle="miter"/>
                    <v:imagedata o:title=""/>
                    <o:lock v:ext="edit" aspectratio="f"/>
                  </v:shape>
                </v:group>
                <v:rect id="矩形 110" o:spid="_x0000_s1026" o:spt="1" alt="KSO_WM_UNIT_INDEX=1_1_1&amp;KSO_WM_UNIT_TYPE=m_h_a&amp;KSO_WM_UNIT_ID=wpsdiag20165028_6*m_h_a*1_1_1&amp;KSO_WM_UNIT_LAYERLEVEL=1_1_1&amp;KSO_WM_UNIT_HIGHLIGHT=0&amp;KSO_WM_UNIT_CLEAR=0&amp;KSO_WM_UNIT_COMPATIBLE=0&amp;KSO_WM_UNIT_PRESET_TEXT=LOREM IPSUM&amp;KSO_WM_UNIT_VALUE=9&amp;KSO_WM_TAG_VERSION=1.0&amp;KSO_WM_BEAUTIFY_FLAG=#wm#&amp;KSO_WM_TEMPLATE_CATEGORY=wpsdiag&amp;KSO_WM_TEMPLATE_INDEX=20165028&amp;KSO_WM_UNIT_BIND_DECORATION_IDS=wpsdiag20165028_6*m_i*1_2;wpsdiag20165028_6*m_i*1_3&amp;KSO_WM_SLIDE_ITEM_CNT=6&amp;KSO_WM_DIAGRAM_GROUP_CODE=m1_1" style="position:absolute;left:-4494;top:680279;height:63959;width:128076;v-text-anchor:middle;" fillcolor="#2CBEBB" filled="t" stroked="f" coordsize="21600,21600" o:gfxdata="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skOv+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ascii="Arial" w:hAnsi="Arial" w:eastAsia="微软雅黑" w:cs="Arial"/>
                            <w:color w:val="FFFFFF" w:themeColor="background1"/>
                            <w:kern w:val="24"/>
                            <w:sz w:val="18"/>
                            <w:szCs w:val="18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童生</w:t>
                        </w:r>
                      </w:p>
                    </w:txbxContent>
                  </v:textbox>
                </v:rect>
                <v:rect id="矩形 111" o:spid="_x0000_s1026" o:spt="1" alt="KSO_WM_UNIT_INDEX=1_1_1&amp;KSO_WM_UNIT_TYPE=m_h_f&amp;KSO_WM_UNIT_ID=wpsdiag20165028_6*m_h_f*1_1_1&amp;KSO_WM_UNIT_LAYERLEVEL=1_1_1&amp;KSO_WM_UNIT_HIGHLIGHT=0&amp;KSO_WM_UNIT_CLEAR=0&amp;KSO_WM_UNIT_COMPATIBLE=0&amp;KSO_WM_UNIT_PRESET_TEXT=Lorem ipsum dolor sit amet&amp;KSO_WM_UNIT_VALUE=8&amp;KSO_WM_TAG_VERSION=1.0&amp;KSO_WM_BEAUTIFY_FLAG=#wm#&amp;KSO_WM_TEMPLATE_CATEGORY=wpsdiag&amp;KSO_WM_TEMPLATE_INDEX=20165028&amp;KSO_WM_UNIT_BIND_DECORATION_IDS=wpsdiag20165028_6*m_i*1_2;wpsdiag20165028_6*m_i*1_3&amp;KSO_WM_SLIDE_ITEM_CNT=6&amp;KSO_WM_DIAGRAM_GROUP_CODE=m1_1" style="position:absolute;left:-9679;top:765154;height:129993;width:225905;" filled="f" stroked="f" coordsize="21600,21600" o:gfxdata="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ennm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2.5mm,1.27mm,2.5mm,1.27mm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 w:line="276" w:lineRule="auto"/>
                          <w:jc w:val="both"/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val="en-US" w:eastAsia="zh-CN"/>
                          </w:rPr>
                          <w:t>单个故事书</w:t>
                        </w:r>
                      </w:p>
                    </w:txbxContent>
                  </v:textbox>
                </v:rect>
                <v:rect id="矩形 112" o:spid="_x0000_s1026" o:spt="1" alt="KSO_WM_UNIT_INDEX=1_3_1&amp;KSO_WM_UNIT_TYPE=m_h_a&amp;KSO_WM_UNIT_ID=wpsdiag20165028_6*m_h_a*1_3_1&amp;KSO_WM_UNIT_LAYERLEVEL=1_1_1&amp;KSO_WM_UNIT_HIGHLIGHT=0&amp;KSO_WM_UNIT_CLEAR=0&amp;KSO_WM_UNIT_COMPATIBLE=0&amp;KSO_WM_UNIT_PRESET_TEXT=LOREM IPSUM&amp;KSO_WM_UNIT_VALUE=9&amp;KSO_WM_TAG_VERSION=1.0&amp;KSO_WM_BEAUTIFY_FLAG=#wm#&amp;KSO_WM_TEMPLATE_CATEGORY=wpsdiag&amp;KSO_WM_TEMPLATE_INDEX=20165028&amp;KSO_WM_UNIT_BIND_DECORATION_IDS=wpsdiag20165028_6*m_i*1_6;wpsdiag20165028_6*m_i*1_7&amp;KSO_WM_SLIDE_ITEM_CNT=6&amp;KSO_WM_DIAGRAM_GROUP_CODE=m1_1" style="position:absolute;left:564676;top:609214;height:63964;width:177336;v-text-anchor:middle;" fillcolor="#CFD80A" filled="t" stroked="f" coordsize="21600,21600" o:gfxdata="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M8mF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ascii="Arial" w:hAnsi="Arial" w:eastAsia="微软雅黑" w:cs="Arial"/>
                            <w:color w:val="FFFFFF" w:themeColor="background1"/>
                            <w:kern w:val="24"/>
                            <w:sz w:val="18"/>
                            <w:szCs w:val="18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秀才</w:t>
                        </w:r>
                      </w:p>
                    </w:txbxContent>
                  </v:textbox>
                </v:rect>
                <v:rect id="矩形 113" o:spid="_x0000_s1026" o:spt="1" alt="KSO_WM_UNIT_INDEX=1_3_1&amp;KSO_WM_UNIT_TYPE=m_h_f&amp;KSO_WM_UNIT_ID=wpsdiag20165028_6*m_h_f*1_3_1&amp;KSO_WM_UNIT_LAYERLEVEL=1_1_1&amp;KSO_WM_UNIT_HIGHLIGHT=0&amp;KSO_WM_UNIT_CLEAR=0&amp;KSO_WM_UNIT_COMPATIBLE=0&amp;KSO_WM_UNIT_PRESET_TEXT=Lorem ipsum dolor sit amet&amp;KSO_WM_UNIT_VALUE=8&amp;KSO_WM_TAG_VERSION=1.0&amp;KSO_WM_BEAUTIFY_FLAG=#wm#&amp;KSO_WM_TEMPLATE_CATEGORY=wpsdiag&amp;KSO_WM_TEMPLATE_INDEX=20165028&amp;KSO_WM_UNIT_BIND_DECORATION_IDS=wpsdiag20165028_6*m_i*1_6;wpsdiag20165028_6*m_i*1_7&amp;KSO_WM_SLIDE_ITEM_CNT=6&amp;KSO_WM_DIAGRAM_GROUP_CODE=m1_1" style="position:absolute;left:522849;top:679414;height:129993;width:267215;" filled="f" stroked="f" coordsize="21600,21600" o:gfxdata="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5mY4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2.5mm,1.27mm,2.5mm,1.27mm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 w:line="276" w:lineRule="auto"/>
                          <w:jc w:val="center"/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val="en-US" w:eastAsia="zh-CN"/>
                          </w:rPr>
                          <w:t>多个小故事书</w:t>
                        </w:r>
                      </w:p>
                    </w:txbxContent>
                  </v:textbox>
                </v:rect>
                <v:rect id="矩形 114" o:spid="_x0000_s1026" o:spt="1" alt="KSO_WM_UNIT_INDEX=1_5_1&amp;KSO_WM_UNIT_TYPE=m_h_a&amp;KSO_WM_UNIT_ID=wpsdiag20165028_6*m_h_a*1_5_1&amp;KSO_WM_UNIT_LAYERLEVEL=1_1_1&amp;KSO_WM_UNIT_HIGHLIGHT=0&amp;KSO_WM_UNIT_CLEAR=0&amp;KSO_WM_UNIT_COMPATIBLE=0&amp;KSO_WM_UNIT_PRESET_TEXT=LOREM IPSUM&amp;KSO_WM_UNIT_VALUE=9&amp;KSO_WM_TAG_VERSION=1.0&amp;KSO_WM_BEAUTIFY_FLAG=#wm#&amp;KSO_WM_TEMPLATE_CATEGORY=wpsdiag&amp;KSO_WM_TEMPLATE_INDEX=20165028&amp;KSO_WM_UNIT_BIND_DECORATION_IDS=wpsdiag20165028_6*m_i*1_10;wpsdiag20165028_6*m_i*1_11&amp;KSO_WM_SLIDE_ITEM_CNT=6&amp;KSO_WM_DIAGRAM_GROUP_CODE=m1_1" style="position:absolute;left:1128662;top:504278;height:63964;width:177336;v-text-anchor:middle;" fillcolor="#66D9AA" filled="t" stroked="f" coordsize="21600,21600" o:gfxdata="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0i6J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eastAsia="zh-CN"/>
                          </w:rPr>
                          <w:t>贡士</w:t>
                        </w:r>
                      </w:p>
                    </w:txbxContent>
                  </v:textbox>
                </v:rect>
                <v:rect id="矩形 115" o:spid="_x0000_s1026" o:spt="1" alt="KSO_WM_UNIT_INDEX=1_5_1&amp;KSO_WM_UNIT_TYPE=m_h_f&amp;KSO_WM_UNIT_ID=wpsdiag20165028_6*m_h_f*1_5_1&amp;KSO_WM_UNIT_LAYERLEVEL=1_1_1&amp;KSO_WM_UNIT_HIGHLIGHT=0&amp;KSO_WM_UNIT_CLEAR=0&amp;KSO_WM_UNIT_COMPATIBLE=0&amp;KSO_WM_UNIT_PRESET_TEXT=Lorem ipsum dolor sit amet&amp;KSO_WM_UNIT_VALUE=8&amp;KSO_WM_TAG_VERSION=1.0&amp;KSO_WM_BEAUTIFY_FLAG=#wm#&amp;KSO_WM_TEMPLATE_CATEGORY=wpsdiag&amp;KSO_WM_TEMPLATE_INDEX=20165028&amp;KSO_WM_UNIT_BIND_DECORATION_IDS=wpsdiag20165028_6*m_i*1_10;wpsdiag20165028_6*m_i*1_11&amp;KSO_WM_SLIDE_ITEM_CNT=6&amp;KSO_WM_DIAGRAM_GROUP_CODE=m1_1" style="position:absolute;left:1035276;top:568433;height:130064;width:405403;" filled="f" stroked="f" coordsize="21600,21600" o:gfxdata="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AejD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2.5mm,1.27mm,2.5mm,1.27mm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 w:line="276" w:lineRule="auto"/>
                          <w:jc w:val="center"/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val="en-US" w:eastAsia="zh-CN"/>
                          </w:rPr>
                          <w:t>经典书籍</w:t>
                        </w:r>
                      </w:p>
                    </w:txbxContent>
                  </v:textbox>
                </v:rect>
                <v:rect id="矩形 116" o:spid="_x0000_s1026" o:spt="1" alt="KSO_WM_UNIT_INDEX=1_2_1&amp;KSO_WM_UNIT_TYPE=m_h_a&amp;KSO_WM_UNIT_ID=wpsdiag20165028_6*m_h_a*1_2_1&amp;KSO_WM_UNIT_LAYERLEVEL=1_1_1&amp;KSO_WM_UNIT_HIGHLIGHT=0&amp;KSO_WM_UNIT_CLEAR=0&amp;KSO_WM_UNIT_COMPATIBLE=0&amp;KSO_WM_UNIT_PRESET_TEXT=LOREM IPSUM&amp;KSO_WM_UNIT_VALUE=9&amp;KSO_WM_TAG_VERSION=1.0&amp;KSO_WM_BEAUTIFY_FLAG=#wm#&amp;KSO_WM_TEMPLATE_CATEGORY=wpsdiag&amp;KSO_WM_TEMPLATE_INDEX=20165028&amp;KSO_WM_UNIT_BIND_DECORATION_IDS=wpsdiag20165028_6*m_i*1_4;wpsdiag20165028_6*m_i*1_5&amp;KSO_WM_SLIDE_ITEM_CNT=6&amp;KSO_WM_DIAGRAM_GROUP_CODE=m1_1" style="position:absolute;left:263758;top:286152;height:63959;width:159361;v-text-anchor:middle;" fillcolor="#66D9AA" filled="t" stroked="f" coordsize="21600,21600" o:gfxdata="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UwVZ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ascii="Arial" w:hAnsi="Arial" w:eastAsia="微软雅黑" w:cs="Arial"/>
                            <w:color w:val="FFFFFF" w:themeColor="background1"/>
                            <w:kern w:val="24"/>
                            <w:sz w:val="18"/>
                            <w:szCs w:val="18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生员</w:t>
                        </w:r>
                      </w:p>
                    </w:txbxContent>
                  </v:textbox>
                </v:rect>
                <v:rect id="矩形 117" o:spid="_x0000_s1026" o:spt="1" alt="KSO_WM_UNIT_INDEX=1_2_1&amp;KSO_WM_UNIT_TYPE=m_h_f&amp;KSO_WM_UNIT_ID=wpsdiag20165028_6*m_h_f*1_2_1&amp;KSO_WM_UNIT_LAYERLEVEL=1_1_1&amp;KSO_WM_UNIT_HIGHLIGHT=0&amp;KSO_WM_UNIT_CLEAR=0&amp;KSO_WM_UNIT_COMPATIBLE=0&amp;KSO_WM_UNIT_PRESET_TEXT=Lorem ipsum dolor sit amet&amp;KSO_WM_UNIT_VALUE=8&amp;KSO_WM_TAG_VERSION=1.0&amp;KSO_WM_BEAUTIFY_FLAG=#wm#&amp;KSO_WM_TEMPLATE_CATEGORY=wpsdiag&amp;KSO_WM_TEMPLATE_INDEX=20165028&amp;KSO_WM_UNIT_BIND_DECORATION_IDS=wpsdiag20165028_6*m_i*1_4;wpsdiag20165028_6*m_i*1_5&amp;KSO_WM_SLIDE_ITEM_CNT=6&amp;KSO_WM_DIAGRAM_GROUP_CODE=m1_1" style="position:absolute;left:109582;top:349247;height:129993;width:455959;" filled="f" stroked="f" coordsize="21600,21600" o:gfxdata="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op7h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2.5mm,1.27mm,2.5mm,1.27mm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 w:line="276" w:lineRule="auto"/>
                          <w:ind w:firstLine="360" w:firstLineChars="200"/>
                          <w:jc w:val="both"/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val="en-US" w:eastAsia="zh-CN"/>
                          </w:rPr>
                          <w:t>单个故事书+小本子</w:t>
                        </w:r>
                      </w:p>
                    </w:txbxContent>
                  </v:textbox>
                </v:rect>
                <v:rect id="矩形 118" o:spid="_x0000_s1026" o:spt="1" alt="KSO_WM_UNIT_INDEX=1_4_1&amp;KSO_WM_UNIT_TYPE=m_h_a&amp;KSO_WM_UNIT_ID=wpsdiag20165028_6*m_h_a*1_4_1&amp;KSO_WM_UNIT_LAYERLEVEL=1_1_1&amp;KSO_WM_UNIT_HIGHLIGHT=0&amp;KSO_WM_UNIT_CLEAR=0&amp;KSO_WM_UNIT_COMPATIBLE=0&amp;KSO_WM_UNIT_PRESET_TEXT=LOREM IPSUM&amp;KSO_WM_UNIT_VALUE=9&amp;KSO_WM_TAG_VERSION=1.0&amp;KSO_WM_BEAUTIFY_FLAG=#wm#&amp;KSO_WM_TEMPLATE_CATEGORY=wpsdiag&amp;KSO_WM_TEMPLATE_INDEX=20165028&amp;KSO_WM_UNIT_BIND_DECORATION_IDS=wpsdiag20165028_6*m_i*1_8;wpsdiag20165028_6*m_i*1_9&amp;KSO_WM_SLIDE_ITEM_CNT=6&amp;KSO_WM_DIAGRAM_GROUP_CODE=m1_1" style="position:absolute;left:811151;top:186756;height:63959;width:182695;v-text-anchor:middle;" fillcolor="#2CBEBB" filled="t" stroked="f" coordsize="21600,21600" o:gfxdata="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Lxyb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ascii="Arial" w:hAnsi="Arial" w:eastAsia="微软雅黑" w:cs="Arial"/>
                            <w:color w:val="FFFFFF" w:themeColor="background1"/>
                            <w:kern w:val="24"/>
                            <w:sz w:val="18"/>
                            <w:szCs w:val="18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举人</w:t>
                        </w:r>
                      </w:p>
                    </w:txbxContent>
                  </v:textbox>
                </v:rect>
                <v:rect id="矩形 119" o:spid="_x0000_s1026" o:spt="1" alt="KSO_WM_UNIT_INDEX=1_4_1&amp;KSO_WM_UNIT_TYPE=m_h_f&amp;KSO_WM_UNIT_ID=wpsdiag20165028_6*m_h_f*1_4_1&amp;KSO_WM_UNIT_LAYERLEVEL=1_1_1&amp;KSO_WM_UNIT_HIGHLIGHT=0&amp;KSO_WM_UNIT_CLEAR=0&amp;KSO_WM_UNIT_COMPATIBLE=0&amp;KSO_WM_UNIT_PRESET_TEXT=Lorem ipsum dolor sit amet&amp;KSO_WM_UNIT_VALUE=8&amp;KSO_WM_TAG_VERSION=1.0&amp;KSO_WM_BEAUTIFY_FLAG=#wm#&amp;KSO_WM_TEMPLATE_CATEGORY=wpsdiag&amp;KSO_WM_TEMPLATE_INDEX=20165028&amp;KSO_WM_UNIT_BIND_DECORATION_IDS=wpsdiag20165028_6*m_i*1_8;wpsdiag20165028_6*m_i*1_9&amp;KSO_WM_SLIDE_ITEM_CNT=6&amp;KSO_WM_DIAGRAM_GROUP_CODE=m1_1" style="position:absolute;left:684284;top:261260;height:129993;width:405489;" filled="f" stroked="f" coordsize="21600,21600" o:gfxdata="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zylD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2.5mm,1.27mm,2.5mm,1.27mm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 w:line="276" w:lineRule="auto"/>
                          <w:jc w:val="center"/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Arial" w:hAnsi="Arial" w:eastAsia="微软雅黑" w:cs="Arial"/>
                            <w:color w:val="000000" w:themeColor="text1"/>
                            <w:kern w:val="24"/>
                            <w:sz w:val="18"/>
                            <w:szCs w:val="1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多个小故事书+小本子</w:t>
                        </w:r>
                      </w:p>
                    </w:txbxContent>
                  </v:textbox>
                </v:rect>
                <v:rect id="矩形 120" o:spid="_x0000_s1026" o:spt="1" alt="KSO_WM_UNIT_INDEX=1_6_1&amp;KSO_WM_UNIT_TYPE=m_h_a&amp;KSO_WM_UNIT_ID=wpsdiag20165028_6*m_h_a*1_6_1&amp;KSO_WM_UNIT_LAYERLEVEL=1_1_1&amp;KSO_WM_UNIT_HIGHLIGHT=0&amp;KSO_WM_UNIT_CLEAR=0&amp;KSO_WM_UNIT_COMPATIBLE=0&amp;KSO_WM_UNIT_PRESET_TEXT=LOREM IPSUM&amp;KSO_WM_UNIT_VALUE=9&amp;KSO_WM_TAG_VERSION=1.0&amp;KSO_WM_BEAUTIFY_FLAG=#wm#&amp;KSO_WM_TEMPLATE_CATEGORY=wpsdiag&amp;KSO_WM_TEMPLATE_INDEX=20165028&amp;KSO_WM_UNIT_BIND_DECORATION_IDS=wpsdiag20165028_6*m_i*1_12;wpsdiag20165028_6*m_i*1_13&amp;KSO_WM_SLIDE_ITEM_CNT=6&amp;KSO_WM_DIAGRAM_GROUP_CODE=m1_1" style="position:absolute;left:1402964;top:96003;height:63959;width:187707;v-text-anchor:middle;" fillcolor="#CFD80A" filled="t" stroked="f" coordsize="21600,21600" o:gfxdata="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hpkg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ascii="Arial" w:hAnsi="Arial" w:eastAsia="微软雅黑" w:cs="Arial"/>
                            <w:color w:val="FFFFFF" w:themeColor="background1"/>
                            <w:kern w:val="24"/>
                            <w:sz w:val="18"/>
                            <w:szCs w:val="18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进士</w:t>
                        </w:r>
                      </w:p>
                    </w:txbxContent>
                  </v:textbox>
                </v:rect>
                <v:rect id="矩形 121" o:spid="_x0000_s1026" o:spt="1" alt="KSO_WM_UNIT_INDEX=1_6_1&amp;KSO_WM_UNIT_TYPE=m_h_f&amp;KSO_WM_UNIT_ID=wpsdiag20165028_6*m_h_f*1_6_1&amp;KSO_WM_UNIT_LAYERLEVEL=1_1_1&amp;KSO_WM_UNIT_HIGHLIGHT=0&amp;KSO_WM_UNIT_CLEAR=0&amp;KSO_WM_UNIT_COMPATIBLE=0&amp;KSO_WM_UNIT_PRESET_TEXT=Lorem ipsum dolor sit amet&amp;KSO_WM_UNIT_VALUE=8&amp;KSO_WM_TAG_VERSION=1.0&amp;KSO_WM_BEAUTIFY_FLAG=#wm#&amp;KSO_WM_TEMPLATE_CATEGORY=wpsdiag&amp;KSO_WM_TEMPLATE_INDEX=20165028&amp;KSO_WM_UNIT_BIND_DECORATION_IDS=wpsdiag20165028_6*m_i*1_12;wpsdiag20165028_6*m_i*1_13&amp;KSO_WM_SLIDE_ITEM_CNT=6&amp;KSO_WM_DIAGRAM_GROUP_CODE=m1_1" style="position:absolute;left:1294073;top:193843;height:129993;width:405489;" filled="f" stroked="f" coordsize="21600,21600" o:gfxdata="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e+U5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2.5mm,1.27mm,2.5mm,1.27mm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 w:line="276" w:lineRule="auto"/>
                          <w:jc w:val="center"/>
                          <w:rPr>
                            <w:rFonts w:hint="eastAsia" w:ascii="Arial" w:hAnsi="Arial" w:eastAsia="微软雅黑" w:cs="Arial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Arial" w:hAnsi="Arial" w:eastAsia="微软雅黑" w:cs="Arial"/>
                            <w:color w:val="000000" w:themeColor="text1"/>
                            <w:kern w:val="24"/>
                            <w:sz w:val="18"/>
                            <w:szCs w:val="1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经典书籍+笔记本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>
      <w:pPr>
        <w:spacing w:line="360" w:lineRule="auto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从小能手捧一本书的孩子是幸运的，经常耳濡目染经典作品的孩子更是幸福的。每天的坚持，最终会使阅读成为孩子的一部分。也许读书不能解决所有问题，但是读书可以改变很多，可以让我们每个人变得更好。正如美国诗人惠特曼有一首诗：《有一个孩子向前走去》</w:t>
      </w:r>
    </w:p>
    <w:p>
      <w:pPr>
        <w:spacing w:line="360" w:lineRule="auto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有一个孩子每天向前走去，</w:t>
      </w:r>
    </w:p>
    <w:p>
      <w:pPr>
        <w:spacing w:line="360" w:lineRule="auto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他看见最初的东西，他就变成那东西，</w:t>
      </w:r>
    </w:p>
    <w:p>
      <w:pPr>
        <w:spacing w:line="360" w:lineRule="auto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那东西就变成了他的一部分。</w:t>
      </w:r>
    </w:p>
    <w:p>
      <w:pPr>
        <w:spacing w:line="360" w:lineRule="auto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</w:p>
    <w:p>
      <w:pPr>
        <w:spacing w:line="360" w:lineRule="auto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如果是早开的紫丁香，那么它会变成这个孩子的一部分；如果是杂乱的野草，那么它也会变成这个孩子的一部分。我们都想看见一个孩子，一步步地走进经典里去，走进优秀。一个孩子一天天地向前走去，长大了，很有知识，很有技能，</w:t>
      </w:r>
    </w:p>
    <w:p>
      <w:pPr>
        <w:spacing w:line="360" w:lineRule="auto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还善良和有诗意，语言斯文，同样是长大，那会多么不一样！</w:t>
      </w:r>
    </w:p>
    <w:p>
      <w:pPr>
        <w:spacing w:line="360" w:lineRule="auto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</w:p>
    <w:p>
      <w:pPr>
        <w:spacing w:line="360" w:lineRule="auto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我希望一年的坚持，会使我的二年级五班的孩子变得不一样！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579A93"/>
    <w:multiLevelType w:val="singleLevel"/>
    <w:tmpl w:val="CF579A9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E2DF7F5"/>
    <w:multiLevelType w:val="singleLevel"/>
    <w:tmpl w:val="DE2DF7F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F4A84F6D"/>
    <w:multiLevelType w:val="singleLevel"/>
    <w:tmpl w:val="F4A84F6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37B415C1"/>
    <w:multiLevelType w:val="singleLevel"/>
    <w:tmpl w:val="37B415C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50488A2B"/>
    <w:multiLevelType w:val="singleLevel"/>
    <w:tmpl w:val="50488A2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551053CD"/>
    <w:multiLevelType w:val="singleLevel"/>
    <w:tmpl w:val="551053C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6626EE8E"/>
    <w:multiLevelType w:val="singleLevel"/>
    <w:tmpl w:val="6626EE8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0E0133"/>
    <w:rsid w:val="12EC2932"/>
    <w:rsid w:val="196F164E"/>
    <w:rsid w:val="2C524F2B"/>
    <w:rsid w:val="2E1A6B01"/>
    <w:rsid w:val="34C36990"/>
    <w:rsid w:val="39EE66DB"/>
    <w:rsid w:val="3A5D450E"/>
    <w:rsid w:val="450E0133"/>
    <w:rsid w:val="466424DE"/>
    <w:rsid w:val="4B33601D"/>
    <w:rsid w:val="63CE43FD"/>
    <w:rsid w:val="6D535020"/>
    <w:rsid w:val="6E8204E8"/>
    <w:rsid w:val="6FF17E64"/>
    <w:rsid w:val="760C1F8B"/>
    <w:rsid w:val="7B9371D7"/>
    <w:rsid w:val="7DA2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ordWrap w:val="0"/>
      <w:spacing w:before="0" w:beforeAutospacing="1" w:after="0" w:afterAutospacing="1" w:line="300" w:lineRule="atLeast"/>
      <w:ind w:left="0" w:right="0"/>
      <w:jc w:val="left"/>
    </w:pPr>
    <w:rPr>
      <w:kern w:val="0"/>
      <w:sz w:val="0"/>
      <w:szCs w:val="0"/>
      <w:lang w:val="en-US" w:eastAsia="zh-CN" w:bidi="ar"/>
    </w:rPr>
  </w:style>
  <w:style w:type="character" w:styleId="4">
    <w:name w:val="FollowedHyperlink"/>
    <w:basedOn w:val="3"/>
    <w:qFormat/>
    <w:uiPriority w:val="0"/>
    <w:rPr>
      <w:color w:val="576B95"/>
      <w:u w:val="none"/>
    </w:rPr>
  </w:style>
  <w:style w:type="character" w:styleId="5">
    <w:name w:val="Hyperlink"/>
    <w:basedOn w:val="3"/>
    <w:qFormat/>
    <w:uiPriority w:val="0"/>
    <w:rPr>
      <w:color w:val="576B95"/>
      <w:u w:val="none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img_bg_cov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X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2018-07-01T12:03:00Z</dcterms:created>
  <dc:creator>小蜗牛x</dc:creator>
  <cp:lastModifiedBy>小蜗牛x</cp:lastModifiedBy>
  <dcterms:modified xsi:type="dcterms:W3CDTF">2018-09-15T06:15:47Z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