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1819" w:rsidRDefault="00CF54C6">
      <w:pPr>
        <w:rPr>
          <w:rFonts w:ascii="微软雅黑" w:eastAsia="微软雅黑" w:hAnsi="微软雅黑" w:cs="微软雅黑"/>
        </w:rPr>
      </w:pPr>
      <w:r>
        <w:rPr>
          <w:rFonts w:ascii="微软雅黑" w:eastAsia="微软雅黑" w:hAnsi="微软雅黑" w:cs="微软雅黑"/>
          <w:noProof/>
        </w:rPr>
        <w:drawing>
          <wp:anchor distT="0" distB="0" distL="114300" distR="114300" simplePos="0" relativeHeight="251660288" behindDoc="1" locked="0" layoutInCell="1" allowOverlap="1">
            <wp:simplePos x="0" y="0"/>
            <wp:positionH relativeFrom="column">
              <wp:posOffset>-1157605</wp:posOffset>
            </wp:positionH>
            <wp:positionV relativeFrom="paragraph">
              <wp:posOffset>-932815</wp:posOffset>
            </wp:positionV>
            <wp:extent cx="7583170" cy="1072642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83187" cy="10726541"/>
                    </a:xfrm>
                    <a:prstGeom prst="rect">
                      <a:avLst/>
                    </a:prstGeom>
                  </pic:spPr>
                </pic:pic>
              </a:graphicData>
            </a:graphic>
          </wp:anchor>
        </w:drawing>
      </w:r>
      <w:r w:rsidR="00C373EC" w:rsidRPr="00C373EC">
        <w:rPr>
          <w:rFonts w:ascii="宋体" w:hAnsi="宋体" w:cs="宋体"/>
          <w:noProof/>
          <w:color w:val="000000"/>
          <w:kern w:val="0"/>
          <w:szCs w:val="18"/>
        </w:rPr>
        <w:pict>
          <v:group id="_x0000_s1090" style="position:absolute;left:0;text-align:left;margin-left:-24.7pt;margin-top:-35pt;width:63.2pt;height:37.95pt;z-index:251669504;mso-position-horizontal-relative:text;mso-position-vertical-relative:text" coordorigin="12205,422" coordsize="1783,998203" o:gfxdata="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75" o:spid="_x0000_s1026" type="#_x0000_t75" style="position:absolute;left:12990;top:422;width:999;height:999" o:gfxdata="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wJiSbgAAADaAAAA&#10;DwAAAAAAAAABACAAAAAiAAAAZHJzL2Rvd25yZXYueG1sUEsBAhQAFAAAAAgAh07iQDMvBZ47AAAA&#10;OQAAABAAAAAAAAAAAQAgAAAABwEAAGRycy9zaGFwZXhtbC54bWxQSwUGAAAAAAYABgBbAQAAsQMA&#10;AAAA&#10;" strokeweight="3pt">
              <v:imagedata r:id="rId10" o:title=""/>
              <o:lock v:ext="edit" aspectratio="f"/>
            </v:shape>
            <v:shapetype id="_x0000_t109" coordsize="21600,21600" o:spt="109" path="m,l,21600r21600,l21600,xe">
              <v:stroke joinstyle="miter"/>
              <v:path gradientshapeok="t" o:connecttype="rect"/>
            </v:shapetype>
            <v:shape id="流程图: 过程 4" o:spid="_x0000_s1093" type="#_x0000_t109" style="position:absolute;left:12205;top:484;width:608;height:120;v-text-anchor:middle" o:gfxdata="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ajrq8AAAA&#10;2gAAAA8AAAAAAAAAAQAgAAAAIgAAAGRycy9kb3ducmV2LnhtbFBLAQIUABQAAAAIAIdO4kAzLwWe&#10;OwAAADkAAAAQAAAAAAAAAAEAIAAAAAsBAABkcnMvc2hhcGV4bWwueG1sUEsFBgAAAAAGAAYAWwEA&#10;ALUDAAAAAA==&#10;" fillcolor="yellow" strokecolor="#2d5171" strokeweight="1pt"/>
            <v:shape id="流程图: 过程 3" o:spid="_x0000_s1092" type="#_x0000_t109" style="position:absolute;left:12205;top:851;width:608;height:120;v-text-anchor:middle" o:gfxdata="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8U5+a8AAAA&#10;2wAAAA8AAAAAAAAAAQAgAAAAIgAAAGRycy9kb3ducmV2LnhtbFBLAQIUABQAAAAIAIdO4kAzLwWe&#10;OwAAADkAAAAQAAAAAAAAAAEAIAAAAAsBAABkcnMvc2hhcGV4bWwueG1sUEsFBgAAAAAGAAYAWwEA&#10;ALUDAAAAAA==&#10;" fillcolor="#00b050" strokecolor="#2d5171" strokeweight="1pt"/>
            <v:shape id="流程图: 过程 9" o:spid="_x0000_s1091" type="#_x0000_t109" style="position:absolute;left:12205;top:1218;width:608;height:120;v-text-anchor:middle" o:gfxdata="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8YqO/&#10;AAAA2wAAAA8AAAAAAAAAAQAgAAAAIgAAAGRycy9kb3ducmV2LnhtbFBLAQIUABQAAAAIAIdO4kAz&#10;LwWeOwAAADkAAAAQAAAAAAAAAAEAIAAAAA4BAABkcnMvc2hhcGV4bWwueG1sUEsFBgAAAAAGAAYA&#10;WwEAALgDAAAAAA==&#10;" fillcolor="red" strokecolor="#2d5171" strokeweight="1pt"/>
          </v:group>
        </w:pict>
      </w:r>
      <w:r w:rsidR="00C373EC" w:rsidRPr="00C373EC">
        <w:rPr>
          <w:noProof/>
        </w:rPr>
        <w:pict>
          <v:shapetype id="_x0000_t202" coordsize="21600,21600" o:spt="202" path="m,l,21600r21600,l21600,xe">
            <v:stroke joinstyle="miter"/>
            <v:path gradientshapeok="t" o:connecttype="rect"/>
          </v:shapetype>
          <v:shape id="文本框 5" o:spid="_x0000_s1089" type="#_x0000_t202" style="position:absolute;left:0;text-align:left;margin-left:-33.4pt;margin-top:156.4pt;width:443.3pt;height:175.25pt;z-index:-251655168;visibility:visible;mso-position-horizontal-relative:text;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" o:allowoverlap="f" filled="f" stroked="f" strokeweight=".5pt">
            <v:textbox>
              <w:txbxContent>
                <w:p w:rsidR="00051819" w:rsidRDefault="00CF54C6">
                  <w:pPr>
                    <w:pStyle w:val="a7"/>
                    <w:spacing w:before="0" w:line="1300" w:lineRule="exact"/>
                    <w:rPr>
                      <w:rFonts w:ascii="微软雅黑" w:eastAsia="微软雅黑" w:hAnsi="微软雅黑" w:cs="微软雅黑"/>
                      <w:b w:val="0"/>
                      <w:color w:val="F8D116" w:themeColor="accent1" w:themeShade="BF"/>
                      <w:sz w:val="96"/>
                    </w:rPr>
                  </w:pPr>
                  <w:r>
                    <w:rPr>
                      <w:rFonts w:ascii="微软雅黑" w:eastAsia="微软雅黑" w:hAnsi="微软雅黑" w:cs="微软雅黑" w:hint="eastAsia"/>
                      <w:b w:val="0"/>
                      <w:color w:val="F8D116" w:themeColor="accent1" w:themeShade="BF"/>
                      <w:sz w:val="96"/>
                    </w:rPr>
                    <w:t>黄洪刚名师工作室</w:t>
                  </w:r>
                </w:p>
                <w:p w:rsidR="00051819" w:rsidRDefault="00051819">
                  <w:pPr>
                    <w:pStyle w:val="a7"/>
                    <w:rPr>
                      <w:color w:val="FFFFFF" w:themeColor="background1"/>
                      <w:sz w:val="44"/>
                    </w:rPr>
                  </w:pPr>
                </w:p>
                <w:p w:rsidR="00051819" w:rsidRDefault="00CF54C6">
                  <w:pPr>
                    <w:pStyle w:val="a7"/>
                    <w:rPr>
                      <w:color w:val="FFFFFF" w:themeColor="background1"/>
                      <w:sz w:val="44"/>
                    </w:rPr>
                  </w:pPr>
                  <w:r>
                    <w:rPr>
                      <w:rFonts w:hint="eastAsia"/>
                      <w:color w:val="FFFFFF" w:themeColor="background1"/>
                      <w:sz w:val="44"/>
                    </w:rPr>
                    <w:t>2022</w:t>
                  </w:r>
                  <w:r>
                    <w:rPr>
                      <w:rFonts w:hint="eastAsia"/>
                      <w:color w:val="FFFFFF" w:themeColor="background1"/>
                      <w:sz w:val="44"/>
                    </w:rPr>
                    <w:t>年</w:t>
                  </w:r>
                  <w:r w:rsidR="000E25CA">
                    <w:rPr>
                      <w:rFonts w:hint="eastAsia"/>
                      <w:color w:val="FFFFFF" w:themeColor="background1"/>
                      <w:sz w:val="44"/>
                    </w:rPr>
                    <w:t>4</w:t>
                  </w:r>
                  <w:r>
                    <w:rPr>
                      <w:rFonts w:hint="eastAsia"/>
                      <w:color w:val="FFFFFF" w:themeColor="background1"/>
                      <w:sz w:val="44"/>
                    </w:rPr>
                    <w:t>月简报</w:t>
                  </w:r>
                </w:p>
              </w:txbxContent>
            </v:textbox>
            <w10:wrap type="tight" anchory="page"/>
          </v:shape>
        </w:pict>
      </w:r>
    </w:p>
    <w:p w:rsidR="00051819" w:rsidRDefault="00051819">
      <w:pPr>
        <w:jc w:val="left"/>
        <w:rPr>
          <w:rFonts w:ascii="宋体" w:hAnsi="宋体" w:cs="宋体"/>
          <w:b/>
          <w:bCs/>
          <w:color w:val="000000"/>
          <w:kern w:val="0"/>
          <w:sz w:val="28"/>
          <w:szCs w:val="28"/>
          <w:lang/>
        </w:rPr>
      </w:pPr>
    </w:p>
    <w:p w:rsidR="00051819" w:rsidRDefault="00C373EC">
      <w:pPr>
        <w:ind w:firstLineChars="500" w:firstLine="1050"/>
        <w:jc w:val="left"/>
        <w:rPr>
          <w:rFonts w:ascii="宋体" w:hAnsi="宋体" w:cs="宋体"/>
          <w:b/>
          <w:bCs/>
          <w:color w:val="000000"/>
          <w:kern w:val="0"/>
          <w:sz w:val="28"/>
          <w:szCs w:val="28"/>
          <w:lang/>
        </w:rPr>
      </w:pPr>
      <w:r w:rsidRPr="00C373EC">
        <w:rPr>
          <w:noProof/>
        </w:rPr>
        <w:pict>
          <v:line id="_x0000_s1088" style="position:absolute;left:0;text-align:left;z-index:-251652096;mso-position-horizontal-relative:margin;mso-position-vertical-relative:page" from="-47.75pt,137.75pt" to="430.75pt,137.75pt" wrapcoords="0 0 0 21600 21600 21600 21600 0 0 0" o:gfxdata="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WwcLw2AAAAAsB&#10;AAAPAAAAAAAAAAEAIAAAACIAAABkcnMvZG93bnJldi54bWxQSwECFAAUAAAACACHTuJA5eB2VBsC&#10;AACcBAAADgAAAAAAAAABACAAAAAnAQAAZHJzL2Uyb0RvYy54bWxQSwUGAAAAAAYABgBZAQAAtAUA&#10;AAAA&#10;" strokeweight="2pt">
            <w10:wrap type="through" anchorx="margin" anchory="page"/>
          </v:line>
        </w:pict>
      </w:r>
      <w:r w:rsidRPr="00C373EC">
        <w:rPr>
          <w:noProof/>
        </w:rPr>
        <w:pict>
          <v:line id="_x0000_s1087" style="position:absolute;left:0;text-align:left;z-index:-251653120;mso-position-horizontal-relative:margin;mso-position-vertical-relative:page" from="-52.4pt,345.4pt" to="426.1pt,345.4pt" wrapcoords="0 0 0 21600 21600 21600 21600 0 0 0" o:gfxdata="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MZ0u9kAAAAM&#10;AQAADwAAAAAAAAABACAAAAAiAAAAZHJzL2Rvd25yZXYueG1sUEsBAhQAFAAAAAgAh07iQL3fLNQb&#10;AgAAnAQAAA4AAAAAAAAAAQAgAAAAKAEAAGRycy9lMm9Eb2MueG1sUEsFBgAAAAAGAAYAWQEAALUF&#10;AAAAAA==&#10;" strokeweight="2pt">
            <w10:wrap type="through" anchorx="margin" anchory="page"/>
          </v:line>
        </w:pict>
      </w:r>
    </w:p>
    <w:p w:rsidR="00051819" w:rsidRDefault="00051819">
      <w:pPr>
        <w:ind w:firstLineChars="500" w:firstLine="1405"/>
        <w:jc w:val="left"/>
        <w:rPr>
          <w:rFonts w:ascii="宋体" w:hAnsi="宋体" w:cs="宋体"/>
          <w:b/>
          <w:bCs/>
          <w:color w:val="000000"/>
          <w:kern w:val="0"/>
          <w:sz w:val="28"/>
          <w:szCs w:val="28"/>
          <w:lang/>
        </w:rPr>
      </w:pPr>
    </w:p>
    <w:p w:rsidR="00051819" w:rsidRDefault="00CF54C6">
      <w:pPr>
        <w:ind w:firstLineChars="500" w:firstLine="1405"/>
        <w:jc w:val="left"/>
        <w:rPr>
          <w:rFonts w:ascii="宋体" w:hAnsi="宋体" w:cs="宋体"/>
          <w:b/>
          <w:bCs/>
          <w:color w:val="000000"/>
          <w:kern w:val="0"/>
          <w:sz w:val="28"/>
          <w:szCs w:val="28"/>
          <w:u w:val="single"/>
          <w:lang/>
        </w:rPr>
      </w:pPr>
      <w:r>
        <w:rPr>
          <w:rFonts w:ascii="宋体" w:hAnsi="宋体" w:cs="宋体" w:hint="eastAsia"/>
          <w:b/>
          <w:bCs/>
          <w:color w:val="000000"/>
          <w:kern w:val="0"/>
          <w:sz w:val="28"/>
          <w:szCs w:val="28"/>
          <w:lang/>
        </w:rPr>
        <w:t>导  师：</w:t>
      </w:r>
      <w:r>
        <w:rPr>
          <w:rFonts w:ascii="宋体" w:hAnsi="宋体" w:cs="宋体" w:hint="eastAsia"/>
          <w:b/>
          <w:bCs/>
          <w:color w:val="000000"/>
          <w:kern w:val="0"/>
          <w:sz w:val="28"/>
          <w:szCs w:val="28"/>
          <w:u w:val="single"/>
          <w:lang/>
        </w:rPr>
        <w:t xml:space="preserve">   黄 洪 刚   </w:t>
      </w:r>
    </w:p>
    <w:p w:rsidR="00051819" w:rsidRDefault="00CF54C6">
      <w:pPr>
        <w:ind w:firstLineChars="500" w:firstLine="1405"/>
        <w:jc w:val="left"/>
        <w:rPr>
          <w:rFonts w:ascii="宋体" w:hAnsi="宋体" w:cs="宋体"/>
          <w:b/>
          <w:bCs/>
          <w:color w:val="000000"/>
          <w:kern w:val="0"/>
          <w:sz w:val="28"/>
          <w:szCs w:val="28"/>
          <w:u w:val="single"/>
          <w:lang/>
        </w:rPr>
      </w:pPr>
      <w:r>
        <w:rPr>
          <w:rFonts w:ascii="宋体" w:hAnsi="宋体" w:cs="宋体" w:hint="eastAsia"/>
          <w:b/>
          <w:bCs/>
          <w:color w:val="000000"/>
          <w:kern w:val="0"/>
          <w:sz w:val="28"/>
          <w:szCs w:val="28"/>
          <w:lang/>
        </w:rPr>
        <w:t>主  编：</w:t>
      </w:r>
      <w:r>
        <w:rPr>
          <w:rFonts w:ascii="宋体" w:hAnsi="宋体" w:cs="宋体" w:hint="eastAsia"/>
          <w:b/>
          <w:bCs/>
          <w:color w:val="000000"/>
          <w:kern w:val="0"/>
          <w:sz w:val="28"/>
          <w:szCs w:val="28"/>
          <w:u w:val="single"/>
          <w:lang/>
        </w:rPr>
        <w:t xml:space="preserve">   </w:t>
      </w:r>
      <w:r w:rsidR="000E25CA">
        <w:rPr>
          <w:rFonts w:ascii="宋体" w:hAnsi="宋体" w:cs="宋体" w:hint="eastAsia"/>
          <w:b/>
          <w:bCs/>
          <w:color w:val="000000"/>
          <w:kern w:val="0"/>
          <w:sz w:val="28"/>
          <w:szCs w:val="28"/>
          <w:u w:val="single"/>
          <w:lang/>
        </w:rPr>
        <w:t>罗 思 艳</w:t>
      </w:r>
      <w:r>
        <w:rPr>
          <w:rFonts w:ascii="宋体" w:hAnsi="宋体" w:cs="宋体" w:hint="eastAsia"/>
          <w:b/>
          <w:bCs/>
          <w:color w:val="000000"/>
          <w:kern w:val="0"/>
          <w:sz w:val="28"/>
          <w:szCs w:val="28"/>
          <w:u w:val="single"/>
          <w:lang/>
        </w:rPr>
        <w:t xml:space="preserve">   </w:t>
      </w:r>
    </w:p>
    <w:p w:rsidR="00051819" w:rsidRDefault="00CF54C6">
      <w:pPr>
        <w:ind w:firstLineChars="500" w:firstLine="1405"/>
        <w:jc w:val="left"/>
        <w:rPr>
          <w:rFonts w:ascii="宋体" w:hAnsi="宋体" w:cs="宋体"/>
          <w:b/>
          <w:bCs/>
          <w:color w:val="000000"/>
          <w:kern w:val="0"/>
          <w:sz w:val="28"/>
          <w:szCs w:val="28"/>
          <w:u w:val="single"/>
          <w:lang/>
        </w:rPr>
      </w:pPr>
      <w:r>
        <w:rPr>
          <w:rFonts w:ascii="宋体" w:hAnsi="宋体" w:cs="宋体" w:hint="eastAsia"/>
          <w:b/>
          <w:bCs/>
          <w:color w:val="000000"/>
          <w:kern w:val="0"/>
          <w:sz w:val="28"/>
          <w:szCs w:val="28"/>
          <w:lang/>
        </w:rPr>
        <w:t>摄  影：</w:t>
      </w:r>
      <w:r>
        <w:rPr>
          <w:rFonts w:ascii="宋体" w:hAnsi="宋体" w:cs="宋体" w:hint="eastAsia"/>
          <w:b/>
          <w:bCs/>
          <w:color w:val="000000"/>
          <w:kern w:val="0"/>
          <w:sz w:val="28"/>
          <w:szCs w:val="28"/>
          <w:u w:val="single"/>
          <w:lang/>
        </w:rPr>
        <w:t xml:space="preserve">   卓 必 萍   </w:t>
      </w:r>
    </w:p>
    <w:p w:rsidR="00051819" w:rsidRDefault="00CF54C6">
      <w:pPr>
        <w:ind w:firstLineChars="500" w:firstLine="1405"/>
        <w:jc w:val="left"/>
        <w:rPr>
          <w:rFonts w:ascii="宋体" w:hAnsi="宋体" w:cs="宋体"/>
          <w:b/>
          <w:bCs/>
          <w:color w:val="000000"/>
          <w:kern w:val="0"/>
          <w:sz w:val="28"/>
          <w:szCs w:val="28"/>
          <w:u w:val="single"/>
          <w:lang/>
        </w:rPr>
      </w:pPr>
      <w:r>
        <w:rPr>
          <w:rFonts w:ascii="宋体" w:hAnsi="宋体" w:cs="宋体" w:hint="eastAsia"/>
          <w:b/>
          <w:bCs/>
          <w:color w:val="000000"/>
          <w:kern w:val="0"/>
          <w:sz w:val="28"/>
          <w:szCs w:val="28"/>
          <w:lang/>
        </w:rPr>
        <w:t>审  稿：</w:t>
      </w:r>
      <w:r>
        <w:rPr>
          <w:rFonts w:ascii="宋体" w:hAnsi="宋体" w:cs="宋体" w:hint="eastAsia"/>
          <w:b/>
          <w:bCs/>
          <w:color w:val="000000"/>
          <w:kern w:val="0"/>
          <w:sz w:val="28"/>
          <w:szCs w:val="28"/>
          <w:u w:val="single"/>
          <w:lang/>
        </w:rPr>
        <w:t xml:space="preserve">   黄 洪 刚   </w:t>
      </w:r>
    </w:p>
    <w:p w:rsidR="00051819" w:rsidRDefault="00CF54C6">
      <w:pPr>
        <w:ind w:leftChars="665" w:left="2520" w:hangingChars="400" w:hanging="1124"/>
        <w:jc w:val="left"/>
        <w:rPr>
          <w:rFonts w:ascii="宋体" w:hAnsi="宋体" w:cs="宋体"/>
          <w:b/>
          <w:bCs/>
          <w:color w:val="000000"/>
          <w:kern w:val="0"/>
          <w:sz w:val="28"/>
          <w:szCs w:val="28"/>
          <w:u w:val="single"/>
          <w:lang/>
        </w:rPr>
      </w:pPr>
      <w:r>
        <w:rPr>
          <w:rFonts w:ascii="宋体" w:hAnsi="宋体" w:cs="宋体" w:hint="eastAsia"/>
          <w:b/>
          <w:bCs/>
          <w:color w:val="000000"/>
          <w:kern w:val="0"/>
          <w:sz w:val="28"/>
          <w:szCs w:val="28"/>
          <w:lang/>
        </w:rPr>
        <w:t>编  委：</w:t>
      </w:r>
      <w:r>
        <w:rPr>
          <w:rFonts w:ascii="宋体" w:hAnsi="宋体" w:cs="宋体" w:hint="eastAsia"/>
          <w:b/>
          <w:bCs/>
          <w:color w:val="000000"/>
          <w:kern w:val="0"/>
          <w:sz w:val="28"/>
          <w:szCs w:val="28"/>
          <w:u w:val="single"/>
          <w:lang/>
        </w:rPr>
        <w:t xml:space="preserve">卓必萍、钟晓宇、曹俐、陈曦、罗思艳、张伟华 </w:t>
      </w:r>
    </w:p>
    <w:p w:rsidR="00051819" w:rsidRDefault="00CF54C6">
      <w:pPr>
        <w:tabs>
          <w:tab w:val="left" w:pos="7007"/>
        </w:tabs>
        <w:rPr>
          <w:rFonts w:ascii="微软雅黑" w:eastAsia="微软雅黑" w:hAnsi="微软雅黑" w:cs="微软雅黑"/>
        </w:rPr>
      </w:pPr>
      <w:r>
        <w:rPr>
          <w:rFonts w:ascii="微软雅黑" w:eastAsia="微软雅黑" w:hAnsi="微软雅黑" w:cs="微软雅黑"/>
        </w:rPr>
        <w:tab/>
      </w:r>
    </w:p>
    <w:p w:rsidR="00051819" w:rsidRDefault="00051819">
      <w:pPr>
        <w:rPr>
          <w:rFonts w:ascii="微软雅黑" w:eastAsia="微软雅黑" w:hAnsi="微软雅黑" w:cs="微软雅黑"/>
        </w:rPr>
      </w:pPr>
    </w:p>
    <w:p w:rsidR="00051819" w:rsidRDefault="00CF54C6">
      <w:pPr>
        <w:tabs>
          <w:tab w:val="left" w:pos="5280"/>
        </w:tabs>
        <w:rPr>
          <w:rFonts w:ascii="微软雅黑" w:eastAsia="微软雅黑" w:hAnsi="微软雅黑" w:cs="微软雅黑"/>
        </w:rPr>
      </w:pPr>
      <w:r>
        <w:rPr>
          <w:rFonts w:ascii="微软雅黑" w:eastAsia="微软雅黑" w:hAnsi="微软雅黑" w:cs="微软雅黑"/>
        </w:rPr>
        <w:tab/>
      </w:r>
    </w:p>
    <w:p w:rsidR="00051819" w:rsidRDefault="00051819">
      <w:pPr>
        <w:rPr>
          <w:rFonts w:ascii="微软雅黑" w:eastAsia="微软雅黑" w:hAnsi="微软雅黑" w:cs="微软雅黑"/>
        </w:rPr>
      </w:pPr>
    </w:p>
    <w:p w:rsidR="00051819" w:rsidRDefault="00051819">
      <w:pPr>
        <w:tabs>
          <w:tab w:val="left" w:pos="5586"/>
        </w:tabs>
        <w:rPr>
          <w:rFonts w:ascii="微软雅黑" w:eastAsia="微软雅黑" w:hAnsi="微软雅黑" w:cs="微软雅黑"/>
        </w:rPr>
      </w:pPr>
    </w:p>
    <w:p w:rsidR="00051819" w:rsidRDefault="00CF54C6">
      <w:pPr>
        <w:tabs>
          <w:tab w:val="left" w:pos="4685"/>
        </w:tabs>
        <w:rPr>
          <w:rFonts w:ascii="微软雅黑" w:eastAsia="微软雅黑" w:hAnsi="微软雅黑" w:cs="微软雅黑"/>
        </w:rPr>
      </w:pPr>
      <w:r>
        <w:rPr>
          <w:rFonts w:ascii="微软雅黑" w:eastAsia="微软雅黑" w:hAnsi="微软雅黑" w:cs="微软雅黑" w:hint="eastAsia"/>
          <w:b/>
          <w:bCs/>
          <w:noProof/>
          <w:color w:val="595959" w:themeColor="text1" w:themeTint="A6"/>
          <w:sz w:val="44"/>
          <w:szCs w:val="44"/>
        </w:rPr>
        <w:drawing>
          <wp:anchor distT="0" distB="0" distL="114300" distR="114300" simplePos="0" relativeHeight="251659264" behindDoc="1" locked="0" layoutInCell="1" allowOverlap="1">
            <wp:simplePos x="0" y="0"/>
            <wp:positionH relativeFrom="column">
              <wp:posOffset>-1143000</wp:posOffset>
            </wp:positionH>
            <wp:positionV relativeFrom="paragraph">
              <wp:posOffset>-504825</wp:posOffset>
            </wp:positionV>
            <wp:extent cx="7571105" cy="1070927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71105" cy="10709275"/>
                    </a:xfrm>
                    <a:prstGeom prst="rect">
                      <a:avLst/>
                    </a:prstGeom>
                  </pic:spPr>
                </pic:pic>
              </a:graphicData>
            </a:graphic>
          </wp:anchor>
        </w:drawing>
      </w:r>
      <w:r>
        <w:rPr>
          <w:rFonts w:ascii="微软雅黑" w:eastAsia="微软雅黑" w:hAnsi="微软雅黑" w:cs="微软雅黑"/>
        </w:rPr>
        <w:tab/>
      </w:r>
    </w:p>
    <w:p w:rsidR="00051819" w:rsidRDefault="00051819">
      <w:pPr>
        <w:tabs>
          <w:tab w:val="left" w:pos="4685"/>
        </w:tabs>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C373EC">
      <w:pPr>
        <w:tabs>
          <w:tab w:val="left" w:pos="4685"/>
        </w:tabs>
        <w:jc w:val="center"/>
        <w:rPr>
          <w:rFonts w:ascii="微软雅黑" w:eastAsia="微软雅黑" w:hAnsi="微软雅黑" w:cs="微软雅黑"/>
          <w:sz w:val="52"/>
          <w:szCs w:val="52"/>
        </w:rPr>
      </w:pPr>
      <w:r w:rsidRPr="00C373EC">
        <w:rPr>
          <w:rFonts w:ascii="宋体" w:hAnsi="宋体" w:cs="宋体"/>
          <w:noProof/>
          <w:color w:val="000000"/>
          <w:kern w:val="0"/>
          <w:szCs w:val="18"/>
        </w:rPr>
        <w:lastRenderedPageBreak/>
        <w:pict>
          <v:group id="组合 232" o:spid="_x0000_s1086" style="position:absolute;left:0;text-align:left;margin-left:427.6pt;margin-top:-60.1pt;width:63.2pt;height:37.95pt;z-index:251687936"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">
            <v:shape id="图片 3075" o:spid="_x0000_s1027"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fFR3CAAAA3AAAAA8AAABkcnMvZG93bnJldi54bWxEj0FrAjEUhO8F/0N4BW81W5WiW6OIIBYE&#10;oVro9bl5ZpcmL0sSdfvvjSB4HGbmG2a26JwVFwqx8azgfVCAIK68btgo+Dms3yYgYkLWaD2Tgn+K&#10;sJj3XmZYan/lb7rskxEZwrFEBXVKbSllrGpyGAe+Jc7eyQeHKctgpA54zXBn5bAoPqTDhvNCjS2t&#10;aqr+9men4DgdJ7Nb2ROGzbb53eAS7c4o1X/tlp8gEnXpGX60v7SC4WgE9zP5CM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nxUdwgAAANwAAAAPAAAAAAAAAAAAAAAAAJ8C&#10;AABkcnMvZG93bnJldi54bWxQSwUGAAAAAAQABAD3AAAAjgMAAAAA&#10;" strokeweight="3pt">
              <v:imagedata r:id="rId12" o:title=""/>
              <o:lock v:ext="edit" aspectratio="f"/>
            </v:shape>
            <v:shape id="流程图: 过程 4" o:spid="_x0000_s1028"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VQN8YA&#10;AADcAAAADwAAAGRycy9kb3ducmV2LnhtbESPQWvCQBSE7wX/w/KE3pqNVkpJsxEVpF5abdri9Zl9&#10;JsHs25BdY/rvXUHocZiZb5h0PphG9NS52rKCSRSDIC6srrlU8PO9fnoF4TyyxsYyKfgjB/Ns9JBi&#10;ou2Fv6jPfSkChF2CCirv20RKV1Rk0EW2JQ7e0XYGfZBdKXWHlwA3jZzG8Ys0WHNYqLClVUXFKT8b&#10;BbvZ7pRvP/bL8+/Bve/rRf+5ybdKPY6HxRsIT4P/D9/bG61g+jyD25lwBG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VQN8YAAADcAAAADwAAAAAAAAAAAAAAAACYAgAAZHJz&#10;L2Rvd25yZXYueG1sUEsFBgAAAAAEAAQA9QAAAIsDAAAAAA==&#10;" fillcolor="yellow" strokecolor="#2d5171" strokeweight="1pt"/>
            <v:shape id="流程图: 过程 3" o:spid="_x0000_s1029"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JtxsQA&#10;AADcAAAADwAAAGRycy9kb3ducmV2LnhtbESP0WrCQBRE3wX/YbmFvtVN1caSuglBKLRooab9gEv2&#10;mgSzd8PuqunfdwXBx2FmzjDrYjS9OJPznWUFz7MEBHFtdceNgt+f96dXED4ga+wtk4I/8lDk08ka&#10;M20vvKdzFRoRIewzVNCGMGRS+rolg35mB+LoHawzGKJ0jdQOLxFuejlPklQa7DgutDjQpqX6WJ2M&#10;gjK1m+VSfnFa7fhzRe57uxhKpR4fxvINRKAx3MO39odWMF+8wPVMP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bcbEAAAA3AAAAA8AAAAAAAAAAAAAAAAAmAIAAGRycy9k&#10;b3ducmV2LnhtbFBLBQYAAAAABAAEAPUAAACJAwAAAAA=&#10;" fillcolor="#00b050" strokecolor="#2d5171" strokeweight="1pt"/>
            <v:shape id="流程图: 过程 9" o:spid="_x0000_s1030"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MckA&#10;AADcAAAADwAAAGRycy9kb3ducmV2LnhtbESPUUsCQRSF34P+w3AFXyJn1dhqc5RQQkWIsoIeLzvX&#10;3a2dO+vM5K7+eicIejycc77Dmcw6U4sDOV9ZVjAcJCCIc6srLhS8vz1d34HwAVljbZkUHMnDbHp5&#10;McFM25Zf6bANhYgQ9hkqKENoMil9XpJBP7ANcfR21hkMUbpCaodthJtajpIklQYrjgslNjQvKf/e&#10;/hgF+5uve+s+l8Or9vl2vN6cXj7SRatUv9c9PoAI1IX/8F97pRWMxin8nolH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Ak/MckAAADcAAAADwAAAAAAAAAAAAAAAACYAgAA&#10;ZHJzL2Rvd25yZXYueG1sUEsFBgAAAAAEAAQA9QAAAI4DAAAAAA==&#10;" fillcolor="red" strokecolor="#2d5171" strokeweight="1pt"/>
          </v:group>
        </w:pict>
      </w:r>
      <w:r w:rsidR="00CF54C6">
        <w:rPr>
          <w:rFonts w:ascii="微软雅黑" w:eastAsia="微软雅黑" w:hAnsi="微软雅黑" w:cs="微软雅黑" w:hint="eastAsia"/>
          <w:b/>
          <w:bCs/>
          <w:sz w:val="52"/>
          <w:szCs w:val="52"/>
        </w:rPr>
        <w:t>目  录</w:t>
      </w:r>
    </w:p>
    <w:p w:rsidR="00051819" w:rsidRDefault="00CF54C6">
      <w:pPr>
        <w:pStyle w:val="a0"/>
        <w:numPr>
          <w:ilvl w:val="0"/>
          <w:numId w:val="1"/>
        </w:numPr>
        <w:ind w:left="420"/>
        <w:jc w:val="left"/>
        <w:rPr>
          <w:rFonts w:ascii="微软雅黑" w:eastAsia="微软雅黑" w:hAnsi="微软雅黑" w:cs="微软雅黑"/>
          <w:sz w:val="44"/>
          <w:szCs w:val="44"/>
        </w:rPr>
      </w:pPr>
      <w:r>
        <w:rPr>
          <w:rFonts w:ascii="微软雅黑" w:eastAsia="微软雅黑" w:hAnsi="微软雅黑" w:cs="微软雅黑" w:hint="eastAsia"/>
          <w:sz w:val="44"/>
          <w:szCs w:val="44"/>
        </w:rPr>
        <w:t>活动总结……………………………………1</w:t>
      </w:r>
    </w:p>
    <w:p w:rsidR="00051819" w:rsidRDefault="00CF54C6">
      <w:pPr>
        <w:pStyle w:val="a0"/>
        <w:numPr>
          <w:ilvl w:val="0"/>
          <w:numId w:val="1"/>
        </w:numPr>
        <w:ind w:left="420"/>
        <w:jc w:val="left"/>
        <w:rPr>
          <w:rFonts w:ascii="微软雅黑" w:eastAsia="微软雅黑" w:hAnsi="微软雅黑" w:cs="微软雅黑"/>
          <w:sz w:val="44"/>
          <w:szCs w:val="44"/>
        </w:rPr>
      </w:pPr>
      <w:r>
        <w:rPr>
          <w:rFonts w:ascii="微软雅黑" w:eastAsia="微软雅黑" w:hAnsi="微软雅黑" w:cs="微软雅黑" w:hint="eastAsia"/>
          <w:sz w:val="44"/>
          <w:szCs w:val="44"/>
        </w:rPr>
        <w:t>论文合集………………………………..…</w:t>
      </w:r>
      <w:r w:rsidR="00DB267B">
        <w:rPr>
          <w:rFonts w:ascii="微软雅黑" w:eastAsia="微软雅黑" w:hAnsi="微软雅黑" w:cs="微软雅黑" w:hint="eastAsia"/>
          <w:sz w:val="44"/>
          <w:szCs w:val="44"/>
        </w:rPr>
        <w:t>11</w:t>
      </w:r>
    </w:p>
    <w:p w:rsidR="00051819" w:rsidRDefault="00CF54C6">
      <w:pPr>
        <w:pStyle w:val="a0"/>
        <w:numPr>
          <w:ilvl w:val="0"/>
          <w:numId w:val="1"/>
        </w:numPr>
        <w:ind w:left="420"/>
        <w:jc w:val="left"/>
        <w:rPr>
          <w:rFonts w:ascii="微软雅黑" w:eastAsia="微软雅黑" w:hAnsi="微软雅黑" w:cs="微软雅黑"/>
          <w:sz w:val="44"/>
          <w:szCs w:val="44"/>
        </w:rPr>
      </w:pPr>
      <w:r>
        <w:rPr>
          <w:rFonts w:ascii="微软雅黑" w:eastAsia="微软雅黑" w:hAnsi="微软雅黑" w:cs="微软雅黑" w:hint="eastAsia"/>
          <w:sz w:val="44"/>
          <w:szCs w:val="44"/>
        </w:rPr>
        <w:t>教学设计………………………….…….…</w:t>
      </w:r>
      <w:r w:rsidR="00DB267B">
        <w:rPr>
          <w:rFonts w:ascii="微软雅黑" w:eastAsia="微软雅黑" w:hAnsi="微软雅黑" w:cs="微软雅黑" w:hint="eastAsia"/>
          <w:sz w:val="44"/>
          <w:szCs w:val="44"/>
        </w:rPr>
        <w:t>14</w:t>
      </w: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051819" w:rsidRDefault="00051819">
      <w:pPr>
        <w:pStyle w:val="a0"/>
        <w:rPr>
          <w:rFonts w:ascii="微软雅黑" w:eastAsia="微软雅黑" w:hAnsi="微软雅黑" w:cs="微软雅黑"/>
        </w:rPr>
      </w:pPr>
    </w:p>
    <w:p w:rsidR="00E56E61" w:rsidRDefault="00E56E61">
      <w:pPr>
        <w:pStyle w:val="a0"/>
        <w:rPr>
          <w:rFonts w:ascii="微软雅黑" w:eastAsia="微软雅黑" w:hAnsi="微软雅黑" w:cs="微软雅黑"/>
        </w:rPr>
      </w:pPr>
    </w:p>
    <w:p w:rsidR="000E25CA" w:rsidRDefault="000E25CA">
      <w:pPr>
        <w:pStyle w:val="a0"/>
        <w:rPr>
          <w:rFonts w:ascii="微软雅黑" w:eastAsia="微软雅黑" w:hAnsi="微软雅黑" w:cs="微软雅黑"/>
        </w:rPr>
      </w:pPr>
    </w:p>
    <w:p w:rsidR="000E25CA" w:rsidRPr="0056293E" w:rsidRDefault="00C373EC" w:rsidP="00E56E61">
      <w:pPr>
        <w:widowControl/>
        <w:spacing w:line="300" w:lineRule="auto"/>
        <w:jc w:val="center"/>
      </w:pPr>
      <w:r w:rsidRPr="00C373EC">
        <w:rPr>
          <w:rFonts w:ascii="宋体" w:hAnsi="宋体" w:cs="宋体"/>
          <w:noProof/>
          <w:color w:val="000000"/>
          <w:kern w:val="0"/>
          <w:szCs w:val="18"/>
        </w:rPr>
        <w:lastRenderedPageBreak/>
        <w:pict>
          <v:group id="组合 59" o:spid="_x0000_s1081" style="position:absolute;left:0;text-align:left;margin-left:422.45pt;margin-top:-53.75pt;width:63.2pt;height:37.95pt;z-index:251712512"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">
            <v:shape id="图片 3075" o:spid="_x0000_s1085"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EJr/AAAAA2wAAAA8AAABkcnMvZG93bnJldi54bWxET11rwjAUfRf2H8Id7E3TjSFbNRUpjA4G&#10;wnTg67W5TYvJTUky7f798iD4eDjf683krLhQiINnBc+LAgRx6/XARsHP4WP+BiImZI3WMyn4owib&#10;6mG2xlL7K3/TZZ+MyCEcS1TQpzSWUsa2J4dx4UfizHU+OEwZBiN1wGsOd1a+FMVSOhw4N/Q4Ut1T&#10;e97/OgWn99dkdrXtMDRfw7HBLdqdUerpcdquQCSa0l18c39qBcu8Pn/JP0BW/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QQmv8AAAADbAAAADwAAAAAAAAAAAAAAAACfAgAA&#10;ZHJzL2Rvd25yZXYueG1sUEsFBgAAAAAEAAQA9wAAAIwDAAAAAA==&#10;" strokeweight="3pt">
              <v:imagedata r:id="rId12" o:title=""/>
              <o:lock v:ext="edit" aspectratio="f"/>
            </v:shape>
            <v:shape id="流程图: 过程 4" o:spid="_x0000_s1084"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ZJ8QA&#10;AADbAAAADwAAAGRycy9kb3ducmV2LnhtbESPQYvCMBSE74L/ITzBm6YuiyzVKCos68VVq+L12Tzb&#10;YvNSmli7/94ICx6HmfmGmc5bU4qGaldYVjAaRiCIU6sLzhQcD9+DLxDOI2ssLZOCP3Iwn3U7U4y1&#10;ffCemsRnIkDYxagg976KpXRpTgbd0FbEwbva2qAPss6krvER4KaUH1E0lgYLDgs5VrTKKb0ld6Ng&#10;97m7JdvNeXk/XdzPuVg0v+tkq1S/1y4mIDy1/h3+b6+1gvEIXl/CD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nGSfEAAAA2wAAAA8AAAAAAAAAAAAAAAAAmAIAAGRycy9k&#10;b3ducmV2LnhtbFBLBQYAAAAABAAEAPUAAACJAwAAAAA=&#10;" fillcolor="yellow" strokecolor="#2d5171" strokeweight="1pt"/>
            <v:shape id="流程图: 过程 3" o:spid="_x0000_s1083"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8eMIA&#10;AADbAAAADwAAAGRycy9kb3ducmV2LnhtbESP0WrCQBRE3wX/YbmCb2ajlbREVwmCUGkFTfsBl+w1&#10;CWbvht1V07/vFgo+DjNzhllvB9OJOznfWlYwT1IQxJXVLdcKvr/2szcQPiBr7CyTgh/ysN2MR2vM&#10;tX3wme5lqEWEsM9RQRNCn0vpq4YM+sT2xNG7WGcwROlqqR0+Itx0cpGmmTTYclxosKddQ9W1vBkF&#10;RWZ3y6U8clZ+8uGV3OnjpS+Umk6GYgUi0BCe4f/2u1aQLeDvS/w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v/x4wgAAANsAAAAPAAAAAAAAAAAAAAAAAJgCAABkcnMvZG93&#10;bnJldi54bWxQSwUGAAAAAAQABAD1AAAAhwMAAAAA&#10;" fillcolor="#00b050" strokecolor="#2d5171" strokeweight="1pt"/>
            <v:shape id="流程图: 过程 9" o:spid="_x0000_s1082"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nSsgA&#10;AADbAAAADwAAAGRycy9kb3ducmV2LnhtbESP3UrDQBSE7wu+w3KE3ki7aStpm3ZbRBEVQfoneHnI&#10;nibR7Nm4uzbRp3cFoZfDzHzDLNedqcWJnK8sKxgNExDEudUVFwoO+/vBDIQPyBpry6TgmzysVxe9&#10;JWbatryl0y4UIkLYZ6igDKHJpPR5SQb90DbE0TtaZzBE6QqpHbYRbmo5TpJUGqw4LpTY0G1J+cfu&#10;yyj4vH6fW/f2MLpqX6aTp+efzWt61yrVv+xuFiACdeEc/m8/agXpBP6+xB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RedKyAAAANsAAAAPAAAAAAAAAAAAAAAAAJgCAABk&#10;cnMvZG93bnJldi54bWxQSwUGAAAAAAQABAD1AAAAjQMAAAAA&#10;" fillcolor="red" strokecolor="#2d5171" strokeweight="1pt"/>
          </v:group>
        </w:pict>
      </w:r>
      <w:r w:rsidR="000E25CA">
        <w:rPr>
          <w:rFonts w:ascii="方正仿宋_GBK" w:eastAsia="方正仿宋_GBK" w:hAnsi="方正仿宋_GBK" w:cs="方正仿宋_GBK" w:hint="eastAsia"/>
          <w:b/>
          <w:bCs/>
          <w:sz w:val="36"/>
          <w:szCs w:val="36"/>
        </w:rPr>
        <w:t>微师培训  共同学习</w:t>
      </w:r>
    </w:p>
    <w:p w:rsidR="000E25CA" w:rsidRPr="000E25CA" w:rsidRDefault="000E25CA" w:rsidP="000E25CA">
      <w:pPr>
        <w:widowControl/>
        <w:spacing w:line="300" w:lineRule="auto"/>
        <w:ind w:firstLineChars="200" w:firstLine="560"/>
        <w:jc w:val="right"/>
        <w:rPr>
          <w:rFonts w:asciiTheme="minorEastAsia" w:hAnsiTheme="minorEastAsia" w:cs="方正仿宋_GBK"/>
          <w:sz w:val="28"/>
          <w:szCs w:val="28"/>
        </w:rPr>
      </w:pPr>
      <w:r w:rsidRPr="000E25CA">
        <w:rPr>
          <w:rFonts w:asciiTheme="minorEastAsia" w:hAnsiTheme="minorEastAsia" w:cs="方正仿宋_GBK" w:hint="eastAsia"/>
          <w:sz w:val="28"/>
          <w:szCs w:val="28"/>
        </w:rPr>
        <w:t>——黄洪刚工作室2022年4月13日活动总结</w:t>
      </w:r>
    </w:p>
    <w:p w:rsidR="000E25CA" w:rsidRPr="000E25CA" w:rsidRDefault="00EA4BF5" w:rsidP="00EA4BF5">
      <w:pPr>
        <w:widowControl/>
        <w:spacing w:beforeLines="50" w:afterLines="50" w:line="360" w:lineRule="auto"/>
        <w:ind w:firstLineChars="200" w:firstLine="560"/>
        <w:rPr>
          <w:rFonts w:asciiTheme="minorEastAsia" w:hAnsiTheme="minorEastAsia" w:cs="方正仿宋_GBK"/>
          <w:sz w:val="28"/>
          <w:szCs w:val="28"/>
        </w:rPr>
      </w:pPr>
      <w:r>
        <w:rPr>
          <w:rFonts w:asciiTheme="minorEastAsia" w:hAnsiTheme="minorEastAsia"/>
          <w:noProof/>
          <w:sz w:val="28"/>
          <w:szCs w:val="28"/>
        </w:rPr>
        <w:drawing>
          <wp:anchor distT="0" distB="0" distL="114300" distR="114300" simplePos="0" relativeHeight="251691008" behindDoc="0" locked="0" layoutInCell="1" allowOverlap="1">
            <wp:simplePos x="0" y="0"/>
            <wp:positionH relativeFrom="column">
              <wp:posOffset>2918460</wp:posOffset>
            </wp:positionH>
            <wp:positionV relativeFrom="paragraph">
              <wp:posOffset>4704080</wp:posOffset>
            </wp:positionV>
            <wp:extent cx="2766060" cy="3274695"/>
            <wp:effectExtent l="19050" t="0" r="0" b="0"/>
            <wp:wrapSquare wrapText="bothSides"/>
            <wp:docPr id="7195" name="图片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88" t="22116" r="20441" b="23337"/>
                    <a:stretch>
                      <a:fillRect/>
                    </a:stretch>
                  </pic:blipFill>
                  <pic:spPr bwMode="auto">
                    <a:xfrm>
                      <a:off x="0" y="0"/>
                      <a:ext cx="2766060" cy="3274695"/>
                    </a:xfrm>
                    <a:prstGeom prst="rect">
                      <a:avLst/>
                    </a:prstGeom>
                    <a:noFill/>
                    <a:ln>
                      <a:noFill/>
                    </a:ln>
                  </pic:spPr>
                </pic:pic>
              </a:graphicData>
            </a:graphic>
          </wp:anchor>
        </w:drawing>
      </w:r>
      <w:r w:rsidR="000E25CA" w:rsidRPr="000E25CA">
        <w:rPr>
          <w:rFonts w:asciiTheme="minorEastAsia" w:hAnsiTheme="minorEastAsia"/>
          <w:noProof/>
          <w:sz w:val="28"/>
          <w:szCs w:val="28"/>
        </w:rPr>
        <w:drawing>
          <wp:anchor distT="0" distB="0" distL="114300" distR="114300" simplePos="0" relativeHeight="251689984" behindDoc="0" locked="0" layoutInCell="1" allowOverlap="1">
            <wp:simplePos x="0" y="0"/>
            <wp:positionH relativeFrom="column">
              <wp:posOffset>205740</wp:posOffset>
            </wp:positionH>
            <wp:positionV relativeFrom="paragraph">
              <wp:posOffset>516255</wp:posOffset>
            </wp:positionV>
            <wp:extent cx="2709545" cy="3377565"/>
            <wp:effectExtent l="0" t="0" r="0" b="0"/>
            <wp:wrapSquare wrapText="bothSides"/>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813" t="26578" r="17903" b="21027"/>
                    <a:stretch>
                      <a:fillRect/>
                    </a:stretch>
                  </pic:blipFill>
                  <pic:spPr bwMode="auto">
                    <a:xfrm>
                      <a:off x="0" y="0"/>
                      <a:ext cx="2709545" cy="3377565"/>
                    </a:xfrm>
                    <a:prstGeom prst="rect">
                      <a:avLst/>
                    </a:prstGeom>
                    <a:noFill/>
                    <a:ln>
                      <a:noFill/>
                    </a:ln>
                  </pic:spPr>
                </pic:pic>
              </a:graphicData>
            </a:graphic>
          </wp:anchor>
        </w:drawing>
      </w:r>
      <w:r w:rsidR="000E25CA" w:rsidRPr="000E25CA">
        <w:rPr>
          <w:rFonts w:asciiTheme="minorEastAsia" w:hAnsiTheme="minorEastAsia" w:hint="eastAsia"/>
          <w:sz w:val="28"/>
          <w:szCs w:val="28"/>
        </w:rPr>
        <w:t xml:space="preserve">    一年之计在于春，在这阳光明媚的四月，因为疫情的原因我们工作室的线下4月13日</w:t>
      </w:r>
      <w:r w:rsidR="001F0BEC">
        <w:rPr>
          <w:rFonts w:asciiTheme="minorEastAsia" w:hAnsiTheme="minorEastAsia" w:hint="eastAsia"/>
          <w:sz w:val="28"/>
          <w:szCs w:val="28"/>
        </w:rPr>
        <w:t>9点半</w:t>
      </w:r>
      <w:r w:rsidR="000E25CA" w:rsidRPr="000E25CA">
        <w:rPr>
          <w:rFonts w:asciiTheme="minorEastAsia" w:hAnsiTheme="minorEastAsia" w:hint="eastAsia"/>
          <w:sz w:val="28"/>
          <w:szCs w:val="28"/>
        </w:rPr>
        <w:t>成都市微师培培训活动，改成了</w:t>
      </w:r>
      <w:r w:rsidR="001F0BEC">
        <w:rPr>
          <w:rFonts w:asciiTheme="minorEastAsia" w:hAnsiTheme="minorEastAsia" w:hint="eastAsia"/>
          <w:sz w:val="28"/>
          <w:szCs w:val="28"/>
        </w:rPr>
        <w:t>利用腾讯会议视频软件</w:t>
      </w:r>
      <w:r w:rsidR="000E25CA" w:rsidRPr="000E25CA">
        <w:rPr>
          <w:rFonts w:asciiTheme="minorEastAsia" w:hAnsiTheme="minorEastAsia" w:hint="eastAsia"/>
          <w:sz w:val="28"/>
          <w:szCs w:val="28"/>
        </w:rPr>
        <w:t>线上活动。本次活动由成都市电子专业老师、双流区黄洪刚工作室所有成员和成都市教科院刘巍老师一起参加。本次培训课由黄洪刚老师主持，培训内容分为：黄洪刚老师对新版微师培模板内容说明和易云霞老师对微师培微课录制讲解。</w:t>
      </w:r>
    </w:p>
    <w:p w:rsidR="000E25CA" w:rsidRPr="003A304D" w:rsidRDefault="000C0C31" w:rsidP="00EA4BF5">
      <w:pPr>
        <w:pStyle w:val="a9"/>
        <w:widowControl/>
        <w:spacing w:beforeLines="50" w:afterLines="50" w:line="360" w:lineRule="auto"/>
        <w:ind w:leftChars="68" w:left="143" w:firstLineChars="250" w:firstLine="700"/>
        <w:jc w:val="left"/>
        <w:rPr>
          <w:rFonts w:asciiTheme="minorEastAsia" w:eastAsiaTheme="minorEastAsia" w:hAnsiTheme="minorEastAsia" w:cs="方正仿宋_GBK"/>
          <w:sz w:val="28"/>
          <w:szCs w:val="28"/>
        </w:rPr>
      </w:pPr>
      <w:r w:rsidRPr="003A304D">
        <w:rPr>
          <w:rFonts w:asciiTheme="minorEastAsia" w:eastAsiaTheme="minorEastAsia" w:hAnsiTheme="minorEastAsia" w:cs="方正仿宋_GBK" w:hint="eastAsia"/>
          <w:sz w:val="28"/>
          <w:szCs w:val="28"/>
        </w:rPr>
        <w:t>首先</w:t>
      </w:r>
      <w:r w:rsidR="000E25CA" w:rsidRPr="003A304D">
        <w:rPr>
          <w:rFonts w:asciiTheme="minorEastAsia" w:eastAsiaTheme="minorEastAsia" w:hAnsiTheme="minorEastAsia" w:cs="方正仿宋_GBK" w:hint="eastAsia"/>
          <w:sz w:val="28"/>
          <w:szCs w:val="28"/>
        </w:rPr>
        <w:t>黄洪刚老师</w:t>
      </w:r>
      <w:r w:rsidR="000E25CA" w:rsidRPr="003A304D">
        <w:rPr>
          <w:rFonts w:asciiTheme="minorEastAsia" w:eastAsiaTheme="minorEastAsia" w:hAnsiTheme="minorEastAsia" w:hint="eastAsia"/>
          <w:sz w:val="28"/>
          <w:szCs w:val="28"/>
        </w:rPr>
        <w:t>对新版微师培模板内容说明</w:t>
      </w:r>
      <w:r w:rsidR="001F0BEC" w:rsidRPr="003A304D">
        <w:rPr>
          <w:rFonts w:asciiTheme="minorEastAsia" w:eastAsiaTheme="minorEastAsia" w:hAnsiTheme="minorEastAsia" w:hint="eastAsia"/>
          <w:sz w:val="28"/>
          <w:szCs w:val="28"/>
        </w:rPr>
        <w:t>分为教学设计、</w:t>
      </w:r>
      <w:r w:rsidR="001F0BEC" w:rsidRPr="003A304D">
        <w:rPr>
          <w:rFonts w:asciiTheme="minorEastAsia" w:eastAsiaTheme="minorEastAsia" w:hAnsiTheme="minorEastAsia" w:cs="方正仿宋_GBK" w:hint="eastAsia"/>
          <w:sz w:val="28"/>
          <w:szCs w:val="28"/>
        </w:rPr>
        <w:t>微课内容模板和微课脚本三个方面</w:t>
      </w:r>
      <w:r w:rsidRPr="003A304D">
        <w:rPr>
          <w:rFonts w:asciiTheme="minorEastAsia" w:eastAsiaTheme="minorEastAsia" w:hAnsiTheme="minorEastAsia" w:hint="eastAsia"/>
          <w:sz w:val="28"/>
          <w:szCs w:val="28"/>
        </w:rPr>
        <w:t>：</w:t>
      </w:r>
      <w:r w:rsidR="001F0BEC" w:rsidRPr="003A304D">
        <w:rPr>
          <w:rFonts w:asciiTheme="minorEastAsia" w:eastAsiaTheme="minorEastAsia" w:hAnsiTheme="minorEastAsia" w:cs="方正仿宋_GBK"/>
          <w:sz w:val="28"/>
          <w:szCs w:val="28"/>
        </w:rPr>
        <w:t xml:space="preserve"> </w:t>
      </w:r>
      <w:r w:rsidR="000E25CA" w:rsidRPr="003A304D">
        <w:rPr>
          <w:rFonts w:asciiTheme="minorEastAsia" w:eastAsiaTheme="minorEastAsia" w:hAnsiTheme="minorEastAsia" w:cs="方正仿宋_GBK" w:hint="eastAsia"/>
          <w:sz w:val="28"/>
          <w:szCs w:val="28"/>
        </w:rPr>
        <w:t>本次教学设计是以表格的形式进行呈现，主要内容包括了：教学基本信息、教学分析、目标设定、教学策略、教学实施、教学反思和板书设计七个方面进行讲解。特别要注</w:t>
      </w:r>
      <w:r w:rsidR="000E25CA" w:rsidRPr="003A304D">
        <w:rPr>
          <w:rFonts w:asciiTheme="minorEastAsia" w:eastAsiaTheme="minorEastAsia" w:hAnsiTheme="minorEastAsia" w:cs="方正仿宋_GBK" w:hint="eastAsia"/>
          <w:sz w:val="28"/>
          <w:szCs w:val="28"/>
        </w:rPr>
        <w:lastRenderedPageBreak/>
        <w:t>意在教学基本信息中授课时数要根据技能课和理论课设置不同的</w:t>
      </w:r>
      <w:r w:rsidR="00C373EC" w:rsidRPr="00C373EC">
        <w:rPr>
          <w:rFonts w:asciiTheme="minorEastAsia" w:eastAsiaTheme="minorEastAsia" w:hAnsiTheme="minorEastAsia" w:cs="宋体"/>
          <w:noProof/>
          <w:color w:val="000000"/>
          <w:kern w:val="0"/>
          <w:sz w:val="28"/>
          <w:szCs w:val="28"/>
        </w:rPr>
        <w:pict>
          <v:group id="组合 7190" o:spid="_x0000_s1076" style="position:absolute;left:0;text-align:left;margin-left:429.6pt;margin-top:-45.8pt;width:63.2pt;height:37.95pt;z-index:251694080;mso-position-horizontal-relative:text;mso-position-vertical-relative:text"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">
            <v:shape id="图片 3075" o:spid="_x0000_s1080"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T52PEAAAA3QAAAA8AAABkcnMvZG93bnJldi54bWxEj0FrAjEUhO+F/ofwCt5qdotU3RpFBFEo&#10;CK6FXl83z+zS5GVJoq7/vikUehxm5htmsRqcFVcKsfOsoBwXIIgbrzs2Cj5O2+cZiJiQNVrPpOBO&#10;EVbLx4cFVtrf+EjXOhmRIRwrVNCm1FdSxqYlh3Hse+LsnX1wmLIMRuqAtwx3Vr4Uxat02HFeaLGn&#10;TUvNd31xCr7mk2QOG3vGsHvvPne4RnswSo2ehvUbiERD+g//tfdawbScl/D7Jj8B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T52PEAAAA3QAAAA8AAAAAAAAAAAAAAAAA&#10;nwIAAGRycy9kb3ducmV2LnhtbFBLBQYAAAAABAAEAPcAAACQAwAAAAA=&#10;" strokeweight="3pt">
              <v:imagedata r:id="rId12" o:title=""/>
              <o:lock v:ext="edit" aspectratio="f"/>
            </v:shape>
            <v:shape id="流程图: 过程 4" o:spid="_x0000_s1079"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2tccA&#10;AADdAAAADwAAAGRycy9kb3ducmV2LnhtbESPQWvCQBSE70L/w/KE3nSjFNtGV7GFYi5Wm7Z4fWaf&#10;STD7NmTXJP77rlDwOMzMN8xi1ZtKtNS40rKCyTgCQZxZXXKu4Of7Y/QCwnlkjZVlUnAlB6vlw2CB&#10;sbYdf1Gb+lwECLsYFRTe17GULivIoBvbmjh4J9sY9EE2udQNdgFuKjmNopk0WHJYKLCm94Kyc3ox&#10;CvZP+3O62x7eLr9HtzmU6/YzSXdKPQ779RyEp97fw//tRCt4nrxO4fY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P9rXHAAAA3QAAAA8AAAAAAAAAAAAAAAAAmAIAAGRy&#10;cy9kb3ducmV2LnhtbFBLBQYAAAAABAAEAPUAAACMAwAAAAA=&#10;" fillcolor="yellow" strokecolor="#2d5171" strokeweight="1pt"/>
            <v:shape id="流程图: 过程 3" o:spid="_x0000_s1078"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cMUA&#10;AADdAAAADwAAAGRycy9kb3ducmV2LnhtbESP3WrCQBSE7wu+w3IKvasbf4gaXSUIQsUKbfQBDtlj&#10;Epo9G3ZXjW/vFgq9HGbmG2a16U0rbuR8Y1nBaJiAIC6tbrhScD7t3ucgfEDW2FomBQ/ysFkPXlaY&#10;aXvnb7oVoRIRwj5DBXUIXSalL2sy6Ie2I47exTqDIUpXSe3wHuGmleMkSaXBhuNCjR1tayp/iqtR&#10;kKd2O53KI6fFJ+9n5L4Oky5X6u21z5cgAvXhP/zX/tAKZqPFBH7fxCc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udwxQAAAN0AAAAPAAAAAAAAAAAAAAAAAJgCAABkcnMv&#10;ZG93bnJldi54bWxQSwUGAAAAAAQABAD1AAAAigMAAAAA&#10;" fillcolor="#00b050" strokecolor="#2d5171" strokeweight="1pt"/>
            <v:shape id="流程图: 过程 9" o:spid="_x0000_s1077"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LKsoA&#10;AADdAAAADwAAAGRycy9kb3ducmV2LnhtbESPUUsCQRSF34X+w3ADXyRn10Rzc5QwwkKQMoUeLzu3&#10;3a2dO9vM5K79+kYIejycc77DmS87U4sjOV9ZVpAOExDEudUVFwr2rw9XNyB8QNZYWyYFJ/KwXFz0&#10;5php2/ILHXehEBHCPkMFZQhNJqXPSzLoh7Yhjt67dQZDlK6Q2mEb4aaWoySZSIMVx4USG1qVlH/u&#10;vo2Cr/HHzLq3dTpot9Prp83P82Fy3yrVv+zubkEE6sJ/+K/9qBVM09kYzm/iE5C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jKSyrKAAAA3QAAAA8AAAAAAAAAAAAAAAAAmAIA&#10;AGRycy9kb3ducmV2LnhtbFBLBQYAAAAABAAEAPUAAACPAwAAAAA=&#10;" fillcolor="red" strokecolor="#2d5171" strokeweight="1pt"/>
          </v:group>
        </w:pict>
      </w:r>
      <w:r w:rsidR="000E25CA" w:rsidRPr="003A304D">
        <w:rPr>
          <w:rFonts w:asciiTheme="minorEastAsia" w:eastAsiaTheme="minorEastAsia" w:hAnsiTheme="minorEastAsia" w:cs="方正仿宋_GBK" w:hint="eastAsia"/>
          <w:sz w:val="28"/>
          <w:szCs w:val="28"/>
        </w:rPr>
        <w:t>课时。在目标设定中教学目标与以往的设定有所不同。我们新模板中每一条教学目标从融合提写知识技能、关键能力、必备品格和价值观目标。</w:t>
      </w:r>
      <w:r w:rsidR="001F0BEC" w:rsidRPr="003A304D">
        <w:rPr>
          <w:rFonts w:asciiTheme="minorEastAsia" w:eastAsiaTheme="minorEastAsia" w:hAnsiTheme="minorEastAsia" w:cs="方正仿宋_GBK" w:hint="eastAsia"/>
          <w:sz w:val="28"/>
          <w:szCs w:val="28"/>
        </w:rPr>
        <w:t>黄老师建议</w:t>
      </w:r>
      <w:r w:rsidR="000E25CA" w:rsidRPr="003A304D">
        <w:rPr>
          <w:rFonts w:asciiTheme="minorEastAsia" w:eastAsiaTheme="minorEastAsia" w:hAnsiTheme="minorEastAsia" w:cs="方正仿宋_GBK" w:hint="eastAsia"/>
          <w:sz w:val="28"/>
          <w:szCs w:val="28"/>
        </w:rPr>
        <w:t>在教学策略中加入思政策略。</w:t>
      </w:r>
      <w:r w:rsidR="001F0BEC" w:rsidRPr="003A304D">
        <w:rPr>
          <w:rFonts w:asciiTheme="minorEastAsia" w:eastAsiaTheme="minorEastAsia" w:hAnsiTheme="minorEastAsia" w:cs="方正仿宋_GBK" w:hint="eastAsia"/>
          <w:sz w:val="28"/>
          <w:szCs w:val="28"/>
        </w:rPr>
        <w:t>接下来</w:t>
      </w:r>
      <w:r w:rsidR="003A304D" w:rsidRPr="003A304D">
        <w:rPr>
          <w:rFonts w:asciiTheme="minorEastAsia" w:eastAsiaTheme="minorEastAsia" w:hAnsiTheme="minorEastAsia" w:cs="方正仿宋_GBK" w:hint="eastAsia"/>
          <w:sz w:val="28"/>
          <w:szCs w:val="28"/>
        </w:rPr>
        <w:t>细讲了</w:t>
      </w:r>
      <w:r w:rsidR="000E25CA" w:rsidRPr="003A304D">
        <w:rPr>
          <w:rFonts w:asciiTheme="minorEastAsia" w:eastAsiaTheme="minorEastAsia" w:hAnsiTheme="minorEastAsia" w:cs="方正仿宋_GBK" w:hint="eastAsia"/>
          <w:sz w:val="28"/>
          <w:szCs w:val="28"/>
        </w:rPr>
        <w:t>微课内容模板封面课程名称和课题的规范性，目录、教学内容、学情分析、教学策略、教学实施和教学反思，以及教学反思中特色创新部分。</w:t>
      </w:r>
      <w:r w:rsidR="003A304D" w:rsidRPr="003A304D">
        <w:rPr>
          <w:rFonts w:asciiTheme="minorEastAsia" w:eastAsiaTheme="minorEastAsia" w:hAnsiTheme="minorEastAsia" w:cs="方正仿宋_GBK" w:hint="eastAsia"/>
          <w:sz w:val="28"/>
          <w:szCs w:val="28"/>
        </w:rPr>
        <w:t>最后</w:t>
      </w:r>
      <w:r w:rsidR="000E25CA" w:rsidRPr="003A304D">
        <w:rPr>
          <w:rFonts w:asciiTheme="minorEastAsia" w:eastAsiaTheme="minorEastAsia" w:hAnsiTheme="minorEastAsia" w:cs="方正仿宋_GBK" w:hint="eastAsia"/>
          <w:sz w:val="28"/>
          <w:szCs w:val="28"/>
        </w:rPr>
        <w:t>黄老师指出解微课脚本需要与微课PPT匹配一致性。微课脚本里的语言需要简洁，我们的视频录制时间为8-10分钟。建议教学实施环境计划在5分钟左右，这是我们微课的重点；教学反思中教学效果、多元评价和特色创新三个环节录制时间大约1分钟。</w:t>
      </w:r>
    </w:p>
    <w:p w:rsidR="000E25CA" w:rsidRPr="003A304D" w:rsidRDefault="003A304D" w:rsidP="00EA4BF5">
      <w:pPr>
        <w:widowControl/>
        <w:spacing w:beforeLines="50" w:afterLines="50" w:line="360" w:lineRule="auto"/>
        <w:ind w:firstLineChars="300" w:firstLine="840"/>
        <w:rPr>
          <w:rFonts w:asciiTheme="minorEastAsia" w:hAnsiTheme="minorEastAsia"/>
          <w:sz w:val="28"/>
          <w:szCs w:val="28"/>
        </w:rPr>
      </w:pPr>
      <w:r w:rsidRPr="003A304D">
        <w:rPr>
          <w:rFonts w:asciiTheme="minorEastAsia" w:hAnsiTheme="minorEastAsia"/>
          <w:noProof/>
          <w:sz w:val="28"/>
          <w:szCs w:val="28"/>
        </w:rPr>
        <w:drawing>
          <wp:anchor distT="0" distB="0" distL="114300" distR="114300" simplePos="0" relativeHeight="251692032" behindDoc="0" locked="0" layoutInCell="1" allowOverlap="1">
            <wp:simplePos x="0" y="0"/>
            <wp:positionH relativeFrom="column">
              <wp:posOffset>3013075</wp:posOffset>
            </wp:positionH>
            <wp:positionV relativeFrom="paragraph">
              <wp:posOffset>81915</wp:posOffset>
            </wp:positionV>
            <wp:extent cx="2645410" cy="3531235"/>
            <wp:effectExtent l="0" t="0" r="2540" b="0"/>
            <wp:wrapSquare wrapText="bothSides"/>
            <wp:docPr id="7184" name="图片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5410" cy="3531235"/>
                    </a:xfrm>
                    <a:prstGeom prst="rect">
                      <a:avLst/>
                    </a:prstGeom>
                    <a:noFill/>
                    <a:ln>
                      <a:noFill/>
                    </a:ln>
                  </pic:spPr>
                </pic:pic>
              </a:graphicData>
            </a:graphic>
          </wp:anchor>
        </w:drawing>
      </w:r>
      <w:r w:rsidRPr="003A304D">
        <w:rPr>
          <w:rFonts w:asciiTheme="minorEastAsia" w:hAnsiTheme="minorEastAsia" w:hint="eastAsia"/>
          <w:sz w:val="28"/>
          <w:szCs w:val="28"/>
        </w:rPr>
        <w:t>黄老师讲解结束后，</w:t>
      </w:r>
      <w:r w:rsidR="000E25CA" w:rsidRPr="003A304D">
        <w:rPr>
          <w:rFonts w:asciiTheme="minorEastAsia" w:hAnsiTheme="minorEastAsia" w:hint="eastAsia"/>
          <w:sz w:val="28"/>
          <w:szCs w:val="28"/>
        </w:rPr>
        <w:t>易云霞老师对微师培微课录制</w:t>
      </w:r>
      <w:r w:rsidRPr="003A304D">
        <w:rPr>
          <w:rFonts w:asciiTheme="minorEastAsia" w:hAnsiTheme="minorEastAsia" w:hint="eastAsia"/>
          <w:sz w:val="28"/>
          <w:szCs w:val="28"/>
        </w:rPr>
        <w:t>进行</w:t>
      </w:r>
      <w:r w:rsidR="000E25CA" w:rsidRPr="003A304D">
        <w:rPr>
          <w:rFonts w:asciiTheme="minorEastAsia" w:hAnsiTheme="minorEastAsia" w:hint="eastAsia"/>
          <w:sz w:val="28"/>
          <w:szCs w:val="28"/>
        </w:rPr>
        <w:t>讲解</w:t>
      </w:r>
      <w:r w:rsidRPr="003A304D">
        <w:rPr>
          <w:rFonts w:asciiTheme="minorEastAsia" w:hAnsiTheme="minorEastAsia" w:hint="eastAsia"/>
          <w:sz w:val="28"/>
          <w:szCs w:val="28"/>
        </w:rPr>
        <w:t>。</w:t>
      </w:r>
      <w:r w:rsidR="000E25CA" w:rsidRPr="003A304D">
        <w:rPr>
          <w:rFonts w:asciiTheme="minorEastAsia" w:hAnsiTheme="minorEastAsia" w:hint="eastAsia"/>
          <w:sz w:val="28"/>
          <w:szCs w:val="28"/>
        </w:rPr>
        <w:t>首先</w:t>
      </w:r>
      <w:r w:rsidRPr="003A304D">
        <w:rPr>
          <w:rFonts w:asciiTheme="minorEastAsia" w:hAnsiTheme="minorEastAsia" w:hint="eastAsia"/>
          <w:sz w:val="28"/>
          <w:szCs w:val="28"/>
        </w:rPr>
        <w:t>易老师</w:t>
      </w:r>
      <w:r w:rsidR="000E25CA" w:rsidRPr="003A304D">
        <w:rPr>
          <w:rFonts w:asciiTheme="minorEastAsia" w:hAnsiTheme="minorEastAsia" w:hint="eastAsia"/>
          <w:sz w:val="28"/>
          <w:szCs w:val="28"/>
        </w:rPr>
        <w:t>对微师培录制软件闻到微课进行介绍，接下来对闻到微课软件进行操作说明：从登录——授课端的选择——微课制作过程——上传审核——公布。易老师对从封面制作—课件的导入—视频录制以及有效的录制方法—保存及上传方法</w:t>
      </w:r>
      <w:r w:rsidRPr="003A304D">
        <w:rPr>
          <w:rFonts w:asciiTheme="minorEastAsia" w:hAnsiTheme="minorEastAsia" w:hint="eastAsia"/>
          <w:sz w:val="28"/>
          <w:szCs w:val="28"/>
        </w:rPr>
        <w:t>进行一一</w:t>
      </w:r>
      <w:r w:rsidR="000E25CA" w:rsidRPr="003A304D">
        <w:rPr>
          <w:rFonts w:asciiTheme="minorEastAsia" w:hAnsiTheme="minorEastAsia" w:hint="eastAsia"/>
          <w:sz w:val="28"/>
          <w:szCs w:val="28"/>
        </w:rPr>
        <w:t>讲解。易老师很注意细节问题，比如如果老师们在录制时候出现视频声音很小，我们的解决是什么。</w:t>
      </w:r>
    </w:p>
    <w:p w:rsidR="000E25CA" w:rsidRPr="003A304D" w:rsidRDefault="00EA4BF5" w:rsidP="00EA4BF5">
      <w:pPr>
        <w:widowControl/>
        <w:spacing w:beforeLines="50" w:afterLines="50" w:line="360" w:lineRule="auto"/>
        <w:rPr>
          <w:rFonts w:asciiTheme="minorEastAsia" w:hAnsiTheme="minorEastAsia"/>
          <w:sz w:val="28"/>
          <w:szCs w:val="28"/>
        </w:rPr>
      </w:pPr>
      <w:r>
        <w:rPr>
          <w:rFonts w:ascii="宋体" w:hAnsi="宋体" w:cs="宋体"/>
          <w:noProof/>
          <w:color w:val="000000"/>
          <w:kern w:val="0"/>
          <w:szCs w:val="18"/>
        </w:rPr>
        <w:lastRenderedPageBreak/>
        <w:pict>
          <v:group id="_x0000_s1095" style="position:absolute;left:0;text-align:left;margin-left:426.5pt;margin-top:-52.3pt;width:63.2pt;height:37.95pt;z-index:251715584"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">
            <v:shape id="图片 3075" o:spid="_x0000_s1096"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G1CXBAAAA3QAAAA8AAABkcnMvZG93bnJldi54bWxET01rAjEQvRf6H8IUvNXsFrF2NSsiFAVB&#10;qApep5sxu5hMliTq9t83h0KPj/e9WA7OijuF2HlWUI4LEMSN1x0bBafj5+sMREzIGq1nUvBDEZb1&#10;89MCK+0f/EX3QzIih3CsUEGbUl9JGZuWHMax74kzd/HBYcowGKkDPnK4s/KtKKbSYce5ocWe1i01&#10;18PNKfj+mCSzX9sLhs2uO29whXZvlBq9DKs5iERD+hf/ubdawXs5y/vzm/wEZP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G1CXBAAAA3QAAAA8AAAAAAAAAAAAAAAAAnwIA&#10;AGRycy9kb3ducmV2LnhtbFBLBQYAAAAABAAEAPcAAACNAwAAAAA=&#10;" strokeweight="3pt">
              <v:imagedata r:id="rId12" o:title=""/>
              <o:lock v:ext="edit" aspectratio="f"/>
            </v:shape>
            <v:shape id="流程图: 过程 4" o:spid="_x0000_s1097"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H8cA&#10;AADdAAAADwAAAGRycy9kb3ducmV2LnhtbESPT2vCQBTE7wW/w/IEb3WTUlSiq6hQ6sU/TSteX7Ov&#10;STD7NmTXGL+9Kwg9DjPzG2a26EwlWmpcaVlBPIxAEGdWl5wr+Pn+eJ2AcB5ZY2WZFNzIwWLee5lh&#10;ou2Vv6hNfS4ChF2CCgrv60RKlxVk0A1tTRy8P9sY9EE2udQNXgPcVPItikbSYMlhocCa1gVl5/Ri&#10;FBzeD+d0vz2tLsdf93kql+1uk+6VGvS75RSEp87/h5/tjVYwjicx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E/h/HAAAA3QAAAA8AAAAAAAAAAAAAAAAAmAIAAGRy&#10;cy9kb3ducmV2LnhtbFBLBQYAAAAABAAEAPUAAACMAwAAAAA=&#10;" fillcolor="yellow" strokecolor="#2d5171" strokeweight="1pt"/>
            <v:shape id="流程图: 过程 3" o:spid="_x0000_s1098"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UNsQA&#10;AADdAAAADwAAAGRycy9kb3ducmV2LnhtbESP3WrCQBSE74W+w3IKvdONP0RJXSUIgkULGvsAh+wx&#10;CWbPht1V07fvCkIvh5n5hlmue9OKOznfWFYwHiUgiEurG64U/Jy3wwUIH5A1tpZJwS95WK/eBkvM&#10;tH3wie5FqESEsM9QQR1Cl0npy5oM+pHtiKN3sc5giNJVUjt8RLhp5SRJUmmw4bhQY0ebmsprcTMK&#10;8tRuZjP5zWlx4K85ueN+2uVKfbz3+SeIQH34D7/aO61gPl5M4PkmP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31DbEAAAA3QAAAA8AAAAAAAAAAAAAAAAAmAIAAGRycy9k&#10;b3ducmV2LnhtbFBLBQYAAAAABAAEAPUAAACJAwAAAAA=&#10;" fillcolor="#00b050" strokecolor="#2d5171" strokeweight="1pt"/>
            <v:shape id="流程图: 过程 9" o:spid="_x0000_s1099"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Fg8oA&#10;AADdAAAADwAAAGRycy9kb3ducmV2LnhtbESP3UrDQBSE7wXfYTlCb6TdxEp/0m6LKGJFkLZa6OUh&#10;e0yi2bNxd21Sn94tCL0cZuYbZr7sTC0O5HxlWUE6SEAQ51ZXXCh4f3vsT0D4gKyxtkwKjuRhubi8&#10;mGOmbcsbOmxDISKEfYYKyhCaTEqfl2TQD2xDHL0P6wyGKF0htcM2wk0tb5JkJA1WHBdKbOi+pPxr&#10;+2MUfN9+Tq3bP6XX7et4+Pzyu96NHlqlelfd3QxEoC6cw//tlVYwTidDOL2JT0A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6RYPKAAAA3QAAAA8AAAAAAAAAAAAAAAAAmAIA&#10;AGRycy9kb3ducmV2LnhtbFBLBQYAAAAABAAEAPUAAACPAwAAAAA=&#10;" fillcolor="red" strokecolor="#2d5171" strokeweight="1pt"/>
          </v:group>
        </w:pict>
      </w:r>
      <w:r w:rsidR="00C373EC" w:rsidRPr="00C373EC">
        <w:rPr>
          <w:rFonts w:asciiTheme="minorEastAsia" w:hAnsiTheme="minorEastAsia" w:cs="宋体"/>
          <w:noProof/>
          <w:color w:val="000000"/>
          <w:kern w:val="0"/>
          <w:sz w:val="28"/>
          <w:szCs w:val="28"/>
        </w:rPr>
        <w:pict>
          <v:group id="组合 242" o:spid="_x0000_s1071" style="position:absolute;left:0;text-align:left;margin-left:426.8pt;margin-top:-128.15pt;width:63.2pt;height:37.95pt;z-index:251700224"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">
            <v:shape id="图片 3075" o:spid="_x0000_s1075"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ZZmDCAAAA3AAAAA8AAABkcnMvZG93bnJldi54bWxEj0FrAjEUhO+C/yG8Qm+arRXRrVFEEAsF&#10;QS30+tw8s0uTlyVJdf33piB4HGbmG2a+7JwVFwqx8azgbViAIK68btgo+D5uBlMQMSFrtJ5JwY0i&#10;LBf93hxL7a+8p8shGZEhHEtUUKfUllLGqiaHcehb4uydfXCYsgxG6oDXDHdWjopiIh02nBdqbGld&#10;U/V7+HMKTrNxMru1PWPYfjU/W1yh3RmlXl+61QeIRF16hh/tT61gNH6H/zP5CM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mWZgwgAAANwAAAAPAAAAAAAAAAAAAAAAAJ8C&#10;AABkcnMvZG93bnJldi54bWxQSwUGAAAAAAQABAD3AAAAjgMAAAAA&#10;" strokeweight="3pt">
              <v:imagedata r:id="rId12" o:title=""/>
              <o:lock v:ext="edit" aspectratio="f"/>
            </v:shape>
            <v:shape id="流程图: 过程 4" o:spid="_x0000_s1074"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jSsUA&#10;AADcAAAADwAAAGRycy9kb3ducmV2LnhtbESPT2vCQBTE70K/w/IK3symEkRSV7GC6MV/aYvX1+xr&#10;Esy+Ddk1xm/fLQgeh5n5DTNb9KYWHbWusqzgLYpBEOdWV1wo+Ppcj6YgnEfWWFsmBXdysJi/DGaY&#10;anvjE3WZL0SAsEtRQel9k0rp8pIMusg2xMH7ta1BH2RbSN3iLcBNLcdxPJEGKw4LJTa0Kim/ZFej&#10;4JgcL9lhd/64fv+4zbladvttdlBq+Nov30F46v0z/GhvtYJxksD/mX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EyNKxQAAANwAAAAPAAAAAAAAAAAAAAAAAJgCAABkcnMv&#10;ZG93bnJldi54bWxQSwUGAAAAAAQABAD1AAAAigMAAAAA&#10;" fillcolor="yellow" strokecolor="#2d5171" strokeweight="1pt"/>
            <v:shape id="流程图: 过程 3" o:spid="_x0000_s1073"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eu8QA&#10;AADcAAAADwAAAGRycy9kb3ducmV2LnhtbESP0WrCQBRE3wv+w3IF3+pGTVNJXSUIgqUVNPUDLtnb&#10;JJi9G3ZXjX/fLRT6OMzMGWa1GUwnbuR8a1nBbJqAIK6sbrlWcP7aPS9B+ICssbNMCh7kYbMePa0w&#10;1/bOJ7qVoRYRwj5HBU0IfS6lrxoy6Ke2J47et3UGQ5SultrhPcJNJ+dJkkmDLceFBnvaNlRdyqtR&#10;UGR2m6bywFn5ye+v5I4fi75QajIeijcQgYbwH/5r77WCefoCv2fi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EHrvEAAAA3AAAAA8AAAAAAAAAAAAAAAAAmAIAAGRycy9k&#10;b3ducmV2LnhtbFBLBQYAAAAABAAEAPUAAACJAwAAAAA=&#10;" fillcolor="#00b050" strokecolor="#2d5171" strokeweight="1pt"/>
            <v:shape id="流程图: 过程 9" o:spid="_x0000_s1072"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9MTMkA&#10;AADcAAAADwAAAGRycy9kb3ducmV2LnhtbESPUUsCQRSF34X+w3ADXyJnNdlydZRQIiWIsgQfLzu3&#10;3a2dO9vM5G7++kYIfDycc77DmS06U4sDOV9ZVjAcJCCIc6srLhS8vz1c34HwAVljbZkU/JKHxfyi&#10;N8NM25Zf6bANhYgQ9hkqKENoMil9XpJBP7ANcfQ+rDMYonSF1A7bCDe1HCVJKg1WHBdKbGhZUv61&#10;/TEKvsefE+v2j8Or9vn2ZvN0fNmlq1ap/mV3PwURqAvn8H97rRWMximczsQj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A9MTMkAAADcAAAADwAAAAAAAAAAAAAAAACYAgAA&#10;ZHJzL2Rvd25yZXYueG1sUEsFBgAAAAAEAAQA9QAAAI4DAAAAAA==&#10;" fillcolor="red" strokecolor="#2d5171" strokeweight="1pt"/>
          </v:group>
        </w:pict>
      </w:r>
      <w:r w:rsidR="000E25CA" w:rsidRPr="003A304D">
        <w:rPr>
          <w:rFonts w:asciiTheme="minorEastAsia" w:hAnsiTheme="minorEastAsia" w:hint="eastAsia"/>
          <w:sz w:val="28"/>
          <w:szCs w:val="28"/>
        </w:rPr>
        <w:t xml:space="preserve">     </w:t>
      </w:r>
      <w:r w:rsidR="003A304D" w:rsidRPr="003A304D">
        <w:rPr>
          <w:rFonts w:asciiTheme="minorEastAsia" w:hAnsiTheme="minorEastAsia" w:hint="eastAsia"/>
          <w:sz w:val="28"/>
          <w:szCs w:val="28"/>
        </w:rPr>
        <w:t>在疫情严峻的情况下，老师们学习的激情不减，想进步的步伐没有减慢，</w:t>
      </w:r>
      <w:r w:rsidR="003A304D">
        <w:rPr>
          <w:rFonts w:asciiTheme="minorEastAsia" w:hAnsiTheme="minorEastAsia" w:hint="eastAsia"/>
          <w:sz w:val="28"/>
          <w:szCs w:val="28"/>
        </w:rPr>
        <w:t>这次培训老师们都很认真听讲，并且对新改的地方做了笔记，我们都收获满满。</w:t>
      </w:r>
    </w:p>
    <w:p w:rsidR="000E25CA" w:rsidRDefault="000E25CA" w:rsidP="000E25CA">
      <w:pPr>
        <w:pStyle w:val="a0"/>
      </w:pPr>
    </w:p>
    <w:p w:rsidR="000E25CA" w:rsidRDefault="000E25CA" w:rsidP="000E25CA">
      <w:pPr>
        <w:pStyle w:val="a0"/>
      </w:pPr>
    </w:p>
    <w:p w:rsidR="000E25CA" w:rsidRDefault="000E25CA" w:rsidP="000E25CA">
      <w:pPr>
        <w:pStyle w:val="a0"/>
      </w:pPr>
    </w:p>
    <w:p w:rsidR="000E25CA" w:rsidRDefault="000E25CA" w:rsidP="000E25CA">
      <w:pPr>
        <w:pStyle w:val="a0"/>
      </w:pPr>
    </w:p>
    <w:p w:rsidR="000E25CA" w:rsidRPr="000E25CA" w:rsidRDefault="000E25CA" w:rsidP="000E25CA">
      <w:pPr>
        <w:pStyle w:val="a0"/>
      </w:pPr>
    </w:p>
    <w:p w:rsidR="000E25CA" w:rsidRPr="000E25CA" w:rsidRDefault="000E25CA">
      <w:pPr>
        <w:pStyle w:val="a0"/>
        <w:rPr>
          <w:rFonts w:ascii="微软雅黑" w:eastAsia="微软雅黑" w:hAnsi="微软雅黑" w:cs="微软雅黑"/>
        </w:rPr>
      </w:pPr>
    </w:p>
    <w:p w:rsidR="000E25CA" w:rsidRDefault="000E25CA">
      <w:pPr>
        <w:pStyle w:val="a0"/>
        <w:rPr>
          <w:rFonts w:ascii="微软雅黑" w:eastAsia="微软雅黑" w:hAnsi="微软雅黑" w:cs="微软雅黑"/>
        </w:rPr>
      </w:pPr>
    </w:p>
    <w:p w:rsidR="003A304D" w:rsidRDefault="003A304D">
      <w:pPr>
        <w:pStyle w:val="a0"/>
        <w:rPr>
          <w:rFonts w:ascii="微软雅黑" w:eastAsia="微软雅黑" w:hAnsi="微软雅黑" w:cs="微软雅黑"/>
        </w:rPr>
      </w:pPr>
    </w:p>
    <w:p w:rsidR="003A304D" w:rsidRDefault="003A304D">
      <w:pPr>
        <w:pStyle w:val="a0"/>
        <w:rPr>
          <w:rFonts w:ascii="微软雅黑" w:eastAsia="微软雅黑" w:hAnsi="微软雅黑" w:cs="微软雅黑"/>
        </w:rPr>
      </w:pPr>
    </w:p>
    <w:p w:rsidR="003A304D" w:rsidRDefault="003A304D">
      <w:pPr>
        <w:pStyle w:val="a0"/>
        <w:rPr>
          <w:rFonts w:ascii="微软雅黑" w:eastAsia="微软雅黑" w:hAnsi="微软雅黑" w:cs="微软雅黑"/>
        </w:rPr>
      </w:pPr>
    </w:p>
    <w:p w:rsidR="003A304D" w:rsidRDefault="003A304D">
      <w:pPr>
        <w:pStyle w:val="a0"/>
        <w:rPr>
          <w:rFonts w:ascii="微软雅黑" w:eastAsia="微软雅黑" w:hAnsi="微软雅黑" w:cs="微软雅黑"/>
        </w:rPr>
      </w:pPr>
    </w:p>
    <w:p w:rsidR="003A304D" w:rsidRDefault="003A304D">
      <w:pPr>
        <w:pStyle w:val="a0"/>
        <w:rPr>
          <w:rFonts w:ascii="微软雅黑" w:eastAsia="微软雅黑" w:hAnsi="微软雅黑" w:cs="微软雅黑" w:hint="eastAsia"/>
        </w:rPr>
      </w:pPr>
    </w:p>
    <w:p w:rsidR="00EA4BF5" w:rsidRDefault="00EA4BF5">
      <w:pPr>
        <w:pStyle w:val="a0"/>
        <w:rPr>
          <w:rFonts w:ascii="微软雅黑" w:eastAsia="微软雅黑" w:hAnsi="微软雅黑" w:cs="微软雅黑" w:hint="eastAsia"/>
        </w:rPr>
      </w:pPr>
    </w:p>
    <w:p w:rsidR="00EA4BF5" w:rsidRDefault="00EA4BF5">
      <w:pPr>
        <w:pStyle w:val="a0"/>
        <w:rPr>
          <w:rFonts w:ascii="微软雅黑" w:eastAsia="微软雅黑" w:hAnsi="微软雅黑" w:cs="微软雅黑" w:hint="eastAsia"/>
        </w:rPr>
      </w:pPr>
    </w:p>
    <w:p w:rsidR="00EA4BF5" w:rsidRDefault="00EA4BF5">
      <w:pPr>
        <w:pStyle w:val="a0"/>
        <w:rPr>
          <w:rFonts w:ascii="微软雅黑" w:eastAsia="微软雅黑" w:hAnsi="微软雅黑" w:cs="微软雅黑"/>
        </w:rPr>
      </w:pPr>
    </w:p>
    <w:p w:rsidR="003A304D" w:rsidRDefault="003A304D">
      <w:pPr>
        <w:pStyle w:val="a0"/>
        <w:rPr>
          <w:rFonts w:ascii="微软雅黑" w:eastAsia="微软雅黑" w:hAnsi="微软雅黑" w:cs="微软雅黑"/>
        </w:rPr>
      </w:pPr>
    </w:p>
    <w:p w:rsidR="000E25CA" w:rsidRPr="0056293E" w:rsidRDefault="00C373EC" w:rsidP="000E25CA">
      <w:pPr>
        <w:widowControl/>
        <w:spacing w:line="300" w:lineRule="auto"/>
        <w:ind w:firstLineChars="1250" w:firstLine="2625"/>
      </w:pPr>
      <w:r w:rsidRPr="00C373EC">
        <w:rPr>
          <w:rFonts w:ascii="宋体" w:hAnsi="宋体" w:cs="宋体"/>
          <w:noProof/>
          <w:color w:val="000000"/>
          <w:kern w:val="0"/>
          <w:szCs w:val="18"/>
        </w:rPr>
        <w:lastRenderedPageBreak/>
        <w:pict>
          <v:group id="组合 7179" o:spid="_x0000_s1066" style="position:absolute;left:0;text-align:left;margin-left:425.65pt;margin-top:-55.6pt;width:63.2pt;height:37.95pt;z-index:251675648"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">
            <v:shape id="图片 3075" o:spid="_x0000_s1070"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G1CXBAAAA3QAAAA8AAABkcnMvZG93bnJldi54bWxET01rAjEQvRf6H8IUvNXsFrF2NSsiFAVB&#10;qApep5sxu5hMliTq9t83h0KPj/e9WA7OijuF2HlWUI4LEMSN1x0bBafj5+sMREzIGq1nUvBDEZb1&#10;89MCK+0f/EX3QzIih3CsUEGbUl9JGZuWHMax74kzd/HBYcowGKkDPnK4s/KtKKbSYce5ocWe1i01&#10;18PNKfj+mCSzX9sLhs2uO29whXZvlBq9DKs5iERD+hf/ubdawXs5y/vzm/wEZP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G1CXBAAAA3QAAAA8AAAAAAAAAAAAAAAAAnwIA&#10;AGRycy9kb3ducmV2LnhtbFBLBQYAAAAABAAEAPcAAACNAwAAAAA=&#10;" strokeweight="3pt">
              <v:imagedata r:id="rId12" o:title=""/>
              <o:lock v:ext="edit" aspectratio="f"/>
            </v:shape>
            <v:shape id="流程图: 过程 4" o:spid="_x0000_s1069"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H8cA&#10;AADdAAAADwAAAGRycy9kb3ducmV2LnhtbESPT2vCQBTE7wW/w/IEb3WTUlSiq6hQ6sU/TSteX7Ov&#10;STD7NmTXGL+9Kwg9DjPzG2a26EwlWmpcaVlBPIxAEGdWl5wr+Pn+eJ2AcB5ZY2WZFNzIwWLee5lh&#10;ou2Vv6hNfS4ChF2CCgrv60RKlxVk0A1tTRy8P9sY9EE2udQNXgPcVPItikbSYMlhocCa1gVl5/Ri&#10;FBzeD+d0vz2tLsdf93kql+1uk+6VGvS75RSEp87/h5/tjVYwjicx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E/h/HAAAA3QAAAA8AAAAAAAAAAAAAAAAAmAIAAGRy&#10;cy9kb3ducmV2LnhtbFBLBQYAAAAABAAEAPUAAACMAwAAAAA=&#10;" fillcolor="yellow" strokecolor="#2d5171" strokeweight="1pt"/>
            <v:shape id="流程图: 过程 3" o:spid="_x0000_s1068"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UNsQA&#10;AADdAAAADwAAAGRycy9kb3ducmV2LnhtbESP3WrCQBSE74W+w3IKvdONP0RJXSUIgkULGvsAh+wx&#10;CWbPht1V07fvCkIvh5n5hlmue9OKOznfWFYwHiUgiEurG64U/Jy3wwUIH5A1tpZJwS95WK/eBkvM&#10;tH3wie5FqESEsM9QQR1Cl0npy5oM+pHtiKN3sc5giNJVUjt8RLhp5SRJUmmw4bhQY0ebmsprcTMK&#10;8tRuZjP5zWlx4K85ueN+2uVKfbz3+SeIQH34D7/aO61gPl5M4PkmP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31DbEAAAA3QAAAA8AAAAAAAAAAAAAAAAAmAIAAGRycy9k&#10;b3ducmV2LnhtbFBLBQYAAAAABAAEAPUAAACJAwAAAAA=&#10;" fillcolor="#00b050" strokecolor="#2d5171" strokeweight="1pt"/>
            <v:shape id="流程图: 过程 9" o:spid="_x0000_s1067"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Fg8oA&#10;AADdAAAADwAAAGRycy9kb3ducmV2LnhtbESP3UrDQBSE7wXfYTlCb6TdxEp/0m6LKGJFkLZa6OUh&#10;e0yi2bNxd21Sn94tCL0cZuYbZr7sTC0O5HxlWUE6SEAQ51ZXXCh4f3vsT0D4gKyxtkwKjuRhubi8&#10;mGOmbcsbOmxDISKEfYYKyhCaTEqfl2TQD2xDHL0P6wyGKF0htcM2wk0tb5JkJA1WHBdKbOi+pPxr&#10;+2MUfN9+Tq3bP6XX7et4+Pzyu96NHlqlelfd3QxEoC6cw//tlVYwTidDOL2JT0A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6RYPKAAAA3QAAAA8AAAAAAAAAAAAAAAAAmAIA&#10;AGRycy9kb3ducmV2LnhtbFBLBQYAAAAABAAEAPUAAACPAwAAAAA=&#10;" fillcolor="red" strokecolor="#2d5171" strokeweight="1pt"/>
          </v:group>
        </w:pict>
      </w:r>
      <w:r w:rsidR="000E25CA">
        <w:rPr>
          <w:rFonts w:ascii="方正仿宋_GBK" w:eastAsia="方正仿宋_GBK" w:hAnsi="方正仿宋_GBK" w:cs="方正仿宋_GBK" w:hint="eastAsia"/>
          <w:b/>
          <w:bCs/>
          <w:sz w:val="36"/>
          <w:szCs w:val="36"/>
        </w:rPr>
        <w:t>技能思政  课题研修</w:t>
      </w:r>
    </w:p>
    <w:p w:rsidR="000E25CA" w:rsidRPr="000E25CA" w:rsidRDefault="000E25CA" w:rsidP="000E25CA">
      <w:pPr>
        <w:widowControl/>
        <w:spacing w:line="300" w:lineRule="auto"/>
        <w:ind w:firstLineChars="200" w:firstLine="560"/>
        <w:jc w:val="right"/>
        <w:rPr>
          <w:rFonts w:asciiTheme="minorEastAsia" w:hAnsiTheme="minorEastAsia" w:cs="方正仿宋_GBK"/>
          <w:sz w:val="28"/>
          <w:szCs w:val="28"/>
        </w:rPr>
      </w:pPr>
      <w:r w:rsidRPr="000E25CA">
        <w:rPr>
          <w:rFonts w:asciiTheme="minorEastAsia" w:hAnsiTheme="minorEastAsia" w:cs="方正仿宋_GBK" w:hint="eastAsia"/>
          <w:sz w:val="28"/>
          <w:szCs w:val="28"/>
        </w:rPr>
        <w:t>——黄洪刚工作室2022年4月22日活动总结</w:t>
      </w:r>
    </w:p>
    <w:p w:rsidR="000E25CA" w:rsidRPr="000E25CA" w:rsidRDefault="00EA4BF5" w:rsidP="00EA4BF5">
      <w:pPr>
        <w:widowControl/>
        <w:spacing w:beforeLines="50" w:afterLines="50" w:line="240" w:lineRule="atLeast"/>
        <w:ind w:firstLineChars="200" w:firstLine="560"/>
        <w:rPr>
          <w:rFonts w:asciiTheme="minorEastAsia" w:hAnsiTheme="minorEastAsia"/>
          <w:sz w:val="28"/>
          <w:szCs w:val="28"/>
        </w:rPr>
      </w:pPr>
      <w:r>
        <w:rPr>
          <w:rFonts w:asciiTheme="minorEastAsia" w:hAnsiTheme="minorEastAsia"/>
          <w:noProof/>
          <w:sz w:val="28"/>
          <w:szCs w:val="28"/>
        </w:rPr>
        <w:drawing>
          <wp:anchor distT="0" distB="0" distL="114300" distR="114300" simplePos="0" relativeHeight="251679744" behindDoc="0" locked="0" layoutInCell="1" allowOverlap="1">
            <wp:simplePos x="0" y="0"/>
            <wp:positionH relativeFrom="column">
              <wp:posOffset>3588385</wp:posOffset>
            </wp:positionH>
            <wp:positionV relativeFrom="paragraph">
              <wp:posOffset>4470400</wp:posOffset>
            </wp:positionV>
            <wp:extent cx="2622550" cy="2976880"/>
            <wp:effectExtent l="19050" t="0" r="6350" b="0"/>
            <wp:wrapSquare wrapText="bothSides"/>
            <wp:docPr id="7176" name="图片 7176" descr="Screenshot_2022-04-22-09-01-28-694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2022-04-22-09-01-28-694_com"/>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07" b="40848"/>
                    <a:stretch>
                      <a:fillRect/>
                    </a:stretch>
                  </pic:blipFill>
                  <pic:spPr bwMode="auto">
                    <a:xfrm>
                      <a:off x="0" y="0"/>
                      <a:ext cx="2622550" cy="2976880"/>
                    </a:xfrm>
                    <a:prstGeom prst="rect">
                      <a:avLst/>
                    </a:prstGeom>
                    <a:noFill/>
                    <a:ln>
                      <a:noFill/>
                    </a:ln>
                  </pic:spPr>
                </pic:pic>
              </a:graphicData>
            </a:graphic>
          </wp:anchor>
        </w:drawing>
      </w:r>
      <w:r w:rsidR="00C373EC">
        <w:rPr>
          <w:rFonts w:asciiTheme="minorEastAsia" w:hAnsiTheme="minorEastAsia"/>
          <w:noProof/>
          <w:sz w:val="28"/>
          <w:szCs w:val="28"/>
        </w:rPr>
        <w:pict>
          <v:roundrect id="圆角矩形 7178" o:spid="_x0000_s1065" alt="说明: 1" style="position:absolute;left:0;text-align:left;margin-left:236.15pt;margin-top:18.4pt;width:189.5pt;height:115.5pt;z-index:-251631616;visibility:visible;mso-position-horizontal-relative:text;mso-position-vertical-relative:text" arcsize="10923f" wrapcoords="1622 -281 1110 -140 -171 1543 -171 18795 0 20618 1366 22161 1964 22161 19807 22161 20319 22161 21771 20478 21942 15429 21942 6452 21771 1543 20405 -140 19892 -281 1622 -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v/3/wUAAAD2//j/BAAAAOr/AwAEAAAA7/8BAAUAAADm//7//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UBAAAeQQAAOoDAADhAwAA7AMAABQEAAD5AwAA5wMAANsDAADpAwAABAQAAAQE&#10;AAAHBAAAAAAAAAAAAAAAAAAAAAAAAAAAAAAAAAAAAAAAAAAAAAAAAAAAAAAAAAAAAAAaBAAANwMA&#10;AMk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cDAADvAwAAHAQAAD4EAABmBAAAiQQAAK0EAADfBAAACwUAADgFAACDBQAAygUA&#10;APoFAAAAAAAAAAAAAAAAAAAAAAAAAAAAAAAAAAAAAAAAAAAAAAAAAAAAAAAAAAAAAMcEAABcBQAA&#10;0w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AQAAHkEAADqAwAA4QMAAOwDAAAUBAAA+QMAAOcDAADbAwAA6QMAAAQEAAAEBAAA&#10;BwQAAAAAAAAAAAAAAAAAAAAAAAAAAAAAAAAAAAAAAAAAAAAAAAAAAAAAAAAAAAAAGgQAADcDAADJ&#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BAAAAAQAAAAEAAAACAAAAAgAAAAIAAAACAAAAFQAAABUAAAAV&#10;AAAAFQAAAAQAAAAEAAAABAAAAAQAAAAEAAAABQAAAAUAAAAFAAAABQAAAAUAAAADAAAABgAAAAcA&#10;AAAIAAAACQAAAAoAAAALAAAADAAAAA0AAAAOAAAAD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BAABPAAAAZgEAANACAADZAQAA0xEA&#10;ANI7AADCYgAAScYAAJX7AACYJAAA9yUAAMELAAAAAAAAAAAAAAAAAAAAAAAAAAAAAAAAAAAAAAAA&#10;AAAAAAAAAAAAAAAAAAAAAGFBAACjIAAA4g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gAAAAoAAAAKAAAACgAAAApAAAAKQAAACkAAAApAAAA&#10;KQAAACkAAAApAAAAMgAAADIAAAAyAAAAMgAAADIAAAAuAAAALgAAAC4AAAApAAAAKQAAACkAAAAl&#10;AAAAJQAAACQAAAAlAAAAMgAAAB0AAAAdAAAAJ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KQAAACoAAABUAAAAKgAAAPQCAADY&#10;CQAAaBAAAPogAAAAMwAAXwcAAJIHAAAxAgAAAAAAAAAAAAAAAAAAAAAAAAAAAAAAAAAAAAAAAAAA&#10;AAAAAAAAAAAAAAAAAAAmDQAA3gMAAB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BAAAAAQAAAAIAAAABAAAAEgAAADwA&#10;AABkAAAAyQAAAAABAAAlAAAAJgAAAAsAAAAAAAAAAAAAAAAAAAAAAAAAAAAAAAAAAAAAAAAAAAAA&#10;AAAAAAAAAAAAAAAAAEIAAAAh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MAAACP/P//cQcAAMIEAACZ/f//oQMAAOn////QAeABFgL/&#10;AaIC3gLsAS0CgAIAAAAAAAAAAAAAAAAAAAAAAAChAXUBLQFNAbgAmwDgAOwAqwAAAAAAAAAAAAAA&#10;AAAAAAAAAAAqBWUFoAXbBRYGUQaMBscGAgc9B3gHswfuBykIZAif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gSIBHwEcQRoBGEEWwRXBFUEVARU&#10;BFYEWgRgBGcEc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WgAAAFoAAABaAAAAWgAAAFoAAABaAAAAWgAA&#10;AFoAAABaAAAAWgAAAFoAAABaAAAAWgAAAFoAAABaAAAAWgAAAFoAAABaAAAAWgAAAFoAAABaAAAA&#10;WgAAAFoAAABaAAAAWgAAAFoAAABaAAAAWgAAAFoAAABaAAAAWgAAAFoAAABaAAAAWgAAAFoAAABa&#10;AAAAWgAAAFoAAABaAAAAWgAAAFoAAABaAAAAWgAAAFoAAABaAAAAWgAAAFoAAABaAAAAWgAAAFoA&#10;AABaAAAAWgAAAFoAAABaAAAAWgAAAFoAAABaAAAAWgAAAF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AAQSkZJRgABAQEAYABgAAD/2wBD&#10;AAEBAQEBAQIBAQIDAgICAwMDAwMDAwQDAwMDAwQFBAQEBAQEBQUFBQUFBQUGBgYGBgYHBwcHBwgI&#10;CAgICAgICAj/2wBDAQEBAQICAgQCAgQIBQUFCAgICAgICAgICAgICAgICAgICAgICAgICAgICAgI&#10;CAgICAgICAgICAgICAgICAgICAj/wAARCAqwD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QkAAAOAAAA/hEAAFMCAADGAAAAAAAA&#10;AL0AAAACAAAAAAAAAAcAAAAH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NqnALcOAAAAAAAAAAAAAAAAAABSAAAAAAEAAQdADrAKQA5ADrAKgA6sD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" strokecolor="#f2f2f2 [3041]" strokeweight="3pt">
            <v:fill r:id="rId17" o:title="1" recolor="t" type="frame"/>
            <v:shadow on="t" color="#7f7f7f [1601]" opacity=".5" offset="1pt"/>
            <w10:wrap type="tight"/>
          </v:roundrect>
        </w:pict>
      </w:r>
      <w:r w:rsidR="00C373EC">
        <w:rPr>
          <w:rFonts w:asciiTheme="minorEastAsia" w:hAnsiTheme="minorEastAsia"/>
          <w:noProof/>
          <w:sz w:val="28"/>
          <w:szCs w:val="28"/>
        </w:rPr>
        <w:pict>
          <v:oval id="椭圆 7177" o:spid="_x0000_s1064" style="position:absolute;left:0;text-align:left;margin-left:242.85pt;margin-top:23.85pt;width:145.35pt;height:110.05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" filled="f" stroked="f"/>
        </w:pict>
      </w:r>
      <w:r w:rsidR="000E25CA" w:rsidRPr="000E25CA">
        <w:rPr>
          <w:rFonts w:asciiTheme="minorEastAsia" w:hAnsiTheme="minorEastAsia"/>
          <w:sz w:val="28"/>
          <w:szCs w:val="28"/>
        </w:rPr>
        <w:t>在这谷雨时节，我们</w:t>
      </w:r>
      <w:r w:rsidR="000E25CA" w:rsidRPr="000E25CA">
        <w:rPr>
          <w:rFonts w:asciiTheme="minorEastAsia" w:hAnsiTheme="minorEastAsia" w:hint="eastAsia"/>
          <w:sz w:val="28"/>
          <w:szCs w:val="28"/>
        </w:rPr>
        <w:t>在成都电子信息学校401教室</w:t>
      </w:r>
      <w:r w:rsidR="000E25CA" w:rsidRPr="000E25CA">
        <w:rPr>
          <w:rFonts w:asciiTheme="minorEastAsia" w:hAnsiTheme="minorEastAsia"/>
          <w:sz w:val="28"/>
          <w:szCs w:val="28"/>
        </w:rPr>
        <w:t>迎来了黄洪刚工作室4月22日</w:t>
      </w:r>
      <w:r w:rsidR="003A304D">
        <w:rPr>
          <w:rFonts w:asciiTheme="minorEastAsia" w:hAnsiTheme="minorEastAsia" w:hint="eastAsia"/>
          <w:sz w:val="28"/>
          <w:szCs w:val="28"/>
        </w:rPr>
        <w:t>9点</w:t>
      </w:r>
      <w:r w:rsidR="000E25CA" w:rsidRPr="000E25CA">
        <w:rPr>
          <w:rFonts w:asciiTheme="minorEastAsia" w:hAnsiTheme="minorEastAsia"/>
          <w:sz w:val="28"/>
          <w:szCs w:val="28"/>
        </w:rPr>
        <w:t>线上成都市菜单培训</w:t>
      </w:r>
      <w:r w:rsidR="000E25CA" w:rsidRPr="000E25CA">
        <w:rPr>
          <w:rFonts w:asciiTheme="minorEastAsia" w:hAnsiTheme="minorEastAsia" w:hint="eastAsia"/>
          <w:sz w:val="28"/>
          <w:szCs w:val="28"/>
        </w:rPr>
        <w:t>和课题思政论文研修</w:t>
      </w:r>
      <w:r w:rsidR="000E25CA" w:rsidRPr="000E25CA">
        <w:rPr>
          <w:rFonts w:asciiTheme="minorEastAsia" w:hAnsiTheme="minorEastAsia"/>
          <w:sz w:val="28"/>
          <w:szCs w:val="28"/>
        </w:rPr>
        <w:t>。</w:t>
      </w:r>
      <w:r w:rsidR="000E25CA" w:rsidRPr="000E25CA">
        <w:rPr>
          <w:rFonts w:asciiTheme="minorEastAsia" w:hAnsiTheme="minorEastAsia" w:hint="eastAsia"/>
          <w:sz w:val="28"/>
          <w:szCs w:val="28"/>
        </w:rPr>
        <w:t>本次培训由黄洪刚老师主持，参训人员有成都市电子专业教师和黄洪刚工作室成员：张伟华、卓必萍、曹俐、钟晓宇、陈曦和罗思艳。</w:t>
      </w:r>
      <w:r>
        <w:rPr>
          <w:rFonts w:asciiTheme="minorEastAsia" w:hAnsiTheme="minorEastAsia" w:hint="eastAsia"/>
          <w:sz w:val="28"/>
          <w:szCs w:val="28"/>
        </w:rPr>
        <w:t>本次活动由</w:t>
      </w:r>
      <w:r w:rsidR="000E25CA" w:rsidRPr="000E25CA">
        <w:rPr>
          <w:rFonts w:asciiTheme="minorEastAsia" w:hAnsiTheme="minorEastAsia" w:hint="eastAsia"/>
          <w:sz w:val="28"/>
          <w:szCs w:val="28"/>
        </w:rPr>
        <w:t>黄洪刚老师《专业技能课程思政方法探索》讲座</w:t>
      </w:r>
      <w:r>
        <w:rPr>
          <w:rFonts w:asciiTheme="minorEastAsia" w:hAnsiTheme="minorEastAsia" w:hint="eastAsia"/>
          <w:sz w:val="28"/>
          <w:szCs w:val="28"/>
        </w:rPr>
        <w:t>、罗思艳老师《电视机壁式安装》技能公开课、</w:t>
      </w:r>
      <w:r w:rsidR="000E25CA" w:rsidRPr="000E25CA">
        <w:rPr>
          <w:rFonts w:asciiTheme="minorEastAsia" w:hAnsiTheme="minorEastAsia" w:hint="eastAsia"/>
          <w:sz w:val="28"/>
          <w:szCs w:val="28"/>
        </w:rPr>
        <w:t>学员们和导师黄洪刚老师一起探讨陈曦老师思政论文和下个月课题安排</w:t>
      </w:r>
      <w:r>
        <w:rPr>
          <w:rFonts w:asciiTheme="minorEastAsia" w:hAnsiTheme="minorEastAsia" w:hint="eastAsia"/>
          <w:sz w:val="28"/>
          <w:szCs w:val="28"/>
        </w:rPr>
        <w:t>三部分组成</w:t>
      </w:r>
      <w:r w:rsidR="000E25CA" w:rsidRPr="000E25CA">
        <w:rPr>
          <w:rFonts w:asciiTheme="minorEastAsia" w:hAnsiTheme="minorEastAsia" w:hint="eastAsia"/>
          <w:sz w:val="28"/>
          <w:szCs w:val="28"/>
        </w:rPr>
        <w:t>。</w:t>
      </w:r>
    </w:p>
    <w:p w:rsidR="000E25CA" w:rsidRPr="007C2EF1" w:rsidRDefault="00EA4BF5" w:rsidP="00EA4BF5">
      <w:pPr>
        <w:widowControl/>
        <w:spacing w:beforeLines="50" w:afterLines="50" w:line="240" w:lineRule="atLeast"/>
        <w:ind w:left="142" w:firstLineChars="250" w:firstLine="700"/>
        <w:rPr>
          <w:rFonts w:asciiTheme="minorEastAsia" w:hAnsiTheme="minorEastAsia" w:cs="方正仿宋_GBK"/>
          <w:sz w:val="28"/>
          <w:szCs w:val="28"/>
        </w:rPr>
      </w:pPr>
      <w:r>
        <w:rPr>
          <w:rFonts w:asciiTheme="minorEastAsia" w:hAnsiTheme="minorEastAsia" w:hint="eastAsia"/>
          <w:sz w:val="28"/>
          <w:szCs w:val="28"/>
        </w:rPr>
        <w:t>9：30分</w:t>
      </w:r>
      <w:r w:rsidR="000E25CA" w:rsidRPr="000E25CA">
        <w:rPr>
          <w:rFonts w:asciiTheme="minorEastAsia" w:hAnsiTheme="minorEastAsia" w:hint="eastAsia"/>
          <w:sz w:val="28"/>
          <w:szCs w:val="28"/>
        </w:rPr>
        <w:t>黄洪刚</w:t>
      </w:r>
      <w:r>
        <w:rPr>
          <w:rFonts w:asciiTheme="minorEastAsia" w:hAnsiTheme="minorEastAsia" w:hint="eastAsia"/>
          <w:sz w:val="28"/>
          <w:szCs w:val="28"/>
        </w:rPr>
        <w:t>老师</w:t>
      </w:r>
      <w:r w:rsidR="000E25CA" w:rsidRPr="000E25CA">
        <w:rPr>
          <w:rFonts w:asciiTheme="minorEastAsia" w:hAnsiTheme="minorEastAsia" w:hint="eastAsia"/>
          <w:sz w:val="28"/>
          <w:szCs w:val="28"/>
        </w:rPr>
        <w:t>《专业技能课程思政方法探索》</w:t>
      </w:r>
      <w:r w:rsidR="003A304D">
        <w:rPr>
          <w:rFonts w:asciiTheme="minorEastAsia" w:hAnsiTheme="minorEastAsia" w:cs="方正仿宋_GBK" w:hint="eastAsia"/>
          <w:sz w:val="28"/>
          <w:szCs w:val="28"/>
        </w:rPr>
        <w:t>讲座</w:t>
      </w:r>
      <w:r>
        <w:rPr>
          <w:rFonts w:asciiTheme="minorEastAsia" w:hAnsiTheme="minorEastAsia" w:cs="方正仿宋_GBK" w:hint="eastAsia"/>
          <w:sz w:val="28"/>
          <w:szCs w:val="28"/>
        </w:rPr>
        <w:t>正式启动</w:t>
      </w:r>
      <w:r w:rsidR="007C2EF1">
        <w:rPr>
          <w:rFonts w:asciiTheme="minorEastAsia" w:hAnsiTheme="minorEastAsia" w:cs="方正仿宋_GBK" w:hint="eastAsia"/>
          <w:sz w:val="28"/>
          <w:szCs w:val="28"/>
        </w:rPr>
        <w:t>。</w:t>
      </w:r>
      <w:r w:rsidR="000E25CA" w:rsidRPr="007C2EF1">
        <w:rPr>
          <w:rFonts w:asciiTheme="minorEastAsia" w:hAnsiTheme="minorEastAsia" w:cs="方正仿宋_GBK" w:hint="eastAsia"/>
          <w:sz w:val="28"/>
          <w:szCs w:val="28"/>
        </w:rPr>
        <w:t>黄老师指出课程思政的目标是“为党育人、为国育才”。思政的任务：立德树人是各类教育的根本任务，其中，立德是根本，树人是核心。职业教育突出培养实践能力，但决不能忽视育人本质。立德树人具体要求是在教学思政过程中，老师帮助学生树立崇高的理想信念、引导学生形成积极健康的精神状态、培养学生形成良好道德品质和增强法制纪律观念。</w:t>
      </w:r>
      <w:r w:rsidR="007C2EF1">
        <w:rPr>
          <w:rFonts w:asciiTheme="minorEastAsia" w:hAnsiTheme="minorEastAsia" w:cs="方正仿宋_GBK" w:hint="eastAsia"/>
          <w:sz w:val="28"/>
          <w:szCs w:val="28"/>
        </w:rPr>
        <w:t>然后</w:t>
      </w:r>
      <w:r w:rsidR="000E25CA" w:rsidRPr="007C2EF1">
        <w:rPr>
          <w:rFonts w:asciiTheme="minorEastAsia" w:hAnsiTheme="minorEastAsia" w:cs="方正仿宋_GBK" w:hint="eastAsia"/>
          <w:sz w:val="28"/>
          <w:szCs w:val="28"/>
        </w:rPr>
        <w:t>黄老师利用了一张思维导图为大家讲解了专业教育立德树人的内容：理想信念，在我们职</w:t>
      </w:r>
      <w:r w:rsidR="000E25CA" w:rsidRPr="007C2EF1">
        <w:rPr>
          <w:rFonts w:asciiTheme="minorEastAsia" w:hAnsiTheme="minorEastAsia" w:cs="方正仿宋_GBK" w:hint="eastAsia"/>
          <w:sz w:val="28"/>
          <w:szCs w:val="28"/>
        </w:rPr>
        <w:lastRenderedPageBreak/>
        <w:t>业教育里，工匠精神是我们一种信念；健康精神，我们在教学中，学生学习积极态度，良好习惯，课堂上7s等的卫生环保；道德品质，我们培养的学生是爱国为民，忠于中国共产党；法制观念，培养和增强学生安全、纪律、法规和标准意识。专业技能课程思政途径为知识技能教育与思政教育并举。课程思政贯穿我们整个知识技能中。专业技能课程思政基本方法为1、挖掘思政元素，结合课程内容挖掘与本内容有关的思政元素；2、教学过程中插入思政内容。采用思政方法论：1、阶段性，感知——认同——内化；2、时间性，思政教育是长久性。</w:t>
      </w:r>
      <w:r w:rsidR="00C373EC" w:rsidRPr="00C373EC">
        <w:rPr>
          <w:rFonts w:asciiTheme="minorEastAsia" w:hAnsiTheme="minorEastAsia" w:cs="宋体"/>
          <w:noProof/>
          <w:color w:val="000000"/>
          <w:kern w:val="0"/>
          <w:sz w:val="28"/>
          <w:szCs w:val="28"/>
        </w:rPr>
        <w:pict>
          <v:group id="组合 22" o:spid="_x0000_s1054" style="position:absolute;left:0;text-align:left;margin-left:430.8pt;margin-top:-63.2pt;width:63.2pt;height:37.95pt;z-index:251683840;mso-position-horizontal-relative:text;mso-position-vertical-relative:text"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">
            <v:shape id="图片 3075" o:spid="_x0000_s1058"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8AQjDAAAA2wAAAA8AAABkcnMvZG93bnJldi54bWxEj0FrAjEUhO8F/0N4grearUppV7OLCGKh&#10;IFQLvT43z+zS5GVJom7/fSMUehxm5htmVQ/OiiuF2HlW8DQtQBA3XndsFHwet48vIGJC1mg9k4If&#10;ilBXo4cVltrf+IOuh2REhnAsUUGbUl9KGZuWHMap74mzd/bBYcoyGKkD3jLcWTkrimfpsOO80GJP&#10;m5aa78PFKTi9LpLZb+wZw+69+9rhGu3eKDUZD+sliERD+g//td+0gtkc7l/yD5D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wBCMMAAADbAAAADwAAAAAAAAAAAAAAAACf&#10;AgAAZHJzL2Rvd25yZXYueG1sUEsFBgAAAAAEAAQA9wAAAI8DAAAAAA==&#10;" strokeweight="3pt">
              <v:imagedata r:id="rId12" o:title=""/>
              <o:lock v:ext="edit" aspectratio="f"/>
            </v:shape>
            <v:shape id="流程图: 过程 4" o:spid="_x0000_s1057"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Df8QA&#10;AADbAAAADwAAAGRycy9kb3ducmV2LnhtbESPT4vCMBTE78J+h/AWvGm6IiLVKO7Cohf/dVe8Pptn&#10;W2xeShNr/fZGEDwOM/MbZjpvTSkaql1hWcFXPwJBnFpdcKbg/++3NwbhPLLG0jIpuJOD+eyjM8VY&#10;2xvvqUl8JgKEXYwKcu+rWEqX5mTQ9W1FHLyzrQ36IOtM6hpvAW5KOYiikTRYcFjIsaKfnNJLcjUK&#10;dsPdJdmuj9/Xw8ktj8Wi2aySrVLdz3YxAeGp9e/wq73SCgZDeH4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6A3/EAAAA2wAAAA8AAAAAAAAAAAAAAAAAmAIAAGRycy9k&#10;b3ducmV2LnhtbFBLBQYAAAAABAAEAPUAAACJAwAAAAA=&#10;" fillcolor="yellow" strokecolor="#2d5171" strokeweight="1pt"/>
            <v:shape id="流程图: 过程 3" o:spid="_x0000_s1056"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1yUsAA&#10;AADbAAAADwAAAGRycy9kb3ducmV2LnhtbERP3WrCMBS+F/YO4Qx2Z9M56UZtlCIMHE5wnQ9waM7a&#10;suakJLHt3t5cDLz8+P6L3Wx6MZLznWUFz0kKgri2uuNGweX7ffkGwgdkjb1lUvBHHnbbh0WBubYT&#10;f9FYhUbEEPY5KmhDGHIpfd2SQZ/YgThyP9YZDBG6RmqHUww3vVylaSYNdhwbWhxo31L9W12NgjKz&#10;+/VanjirPvnjldz5+DKUSj09zuUGRKA53MX/7oNWsIpj45f4A+T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D1yUsAAAADbAAAADwAAAAAAAAAAAAAAAACYAgAAZHJzL2Rvd25y&#10;ZXYueG1sUEsFBgAAAAAEAAQA9QAAAIUDAAAAAA==&#10;" fillcolor="#00b050" strokecolor="#2d5171" strokeweight="1pt"/>
            <v:shape id="流程图: 过程 9" o:spid="_x0000_s1055"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pYMgA&#10;AADbAAAADwAAAGRycy9kb3ducmV2LnhtbESPUUsCQRSF34P+w3CDXkJn1dBcHSWKUAnELMHHy851&#10;d3XnzjYzulu/vgmCHg/nnO9wpvPWVOJCzpeWFfS6CQjizOqScwUf7y+dBxA+IGusLJOCL/Iwn11f&#10;TTHVtuE3umxDLiKEfYoKihDqVEqfFWTQd21NHL2DdQZDlC6X2mET4aaS/SQZSoMlx4UCa3oqKDtt&#10;z0bB5/1xbN1+0btr1qPB6vV7sxs+N0rd3rSPExCB2vAf/msvtYL+GH6/xB8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x2lgyAAAANsAAAAPAAAAAAAAAAAAAAAAAJgCAABk&#10;cnMvZG93bnJldi54bWxQSwUGAAAAAAQABAD1AAAAjQMAAAAA&#10;" fillcolor="red" strokecolor="#2d5171" strokeweight="1pt"/>
          </v:group>
        </w:pict>
      </w:r>
      <w:r w:rsidR="000E25CA" w:rsidRPr="000E25CA">
        <w:rPr>
          <w:rFonts w:asciiTheme="minorEastAsia" w:hAnsiTheme="minorEastAsia"/>
          <w:noProof/>
          <w:sz w:val="28"/>
          <w:szCs w:val="28"/>
        </w:rPr>
        <w:drawing>
          <wp:anchor distT="0" distB="0" distL="114300" distR="114300" simplePos="0" relativeHeight="251682816" behindDoc="1" locked="0" layoutInCell="1" allowOverlap="1">
            <wp:simplePos x="0" y="0"/>
            <wp:positionH relativeFrom="column">
              <wp:posOffset>89535</wp:posOffset>
            </wp:positionH>
            <wp:positionV relativeFrom="paragraph">
              <wp:posOffset>562610</wp:posOffset>
            </wp:positionV>
            <wp:extent cx="1992630" cy="2484120"/>
            <wp:effectExtent l="0" t="0" r="7620" b="0"/>
            <wp:wrapTight wrapText="bothSides">
              <wp:wrapPolygon edited="0">
                <wp:start x="0" y="0"/>
                <wp:lineTo x="0" y="21368"/>
                <wp:lineTo x="21476" y="21368"/>
                <wp:lineTo x="21476" y="0"/>
                <wp:lineTo x="0" y="0"/>
              </wp:wrapPolygon>
            </wp:wrapTight>
            <wp:docPr id="7168" name="图片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98" b="39319"/>
                    <a:stretch>
                      <a:fillRect/>
                    </a:stretch>
                  </pic:blipFill>
                  <pic:spPr bwMode="auto">
                    <a:xfrm>
                      <a:off x="0" y="0"/>
                      <a:ext cx="1992630" cy="2484120"/>
                    </a:xfrm>
                    <a:prstGeom prst="rect">
                      <a:avLst/>
                    </a:prstGeom>
                    <a:noFill/>
                    <a:ln>
                      <a:noFill/>
                    </a:ln>
                  </pic:spPr>
                </pic:pic>
              </a:graphicData>
            </a:graphic>
          </wp:anchor>
        </w:drawing>
      </w:r>
      <w:r w:rsidR="000E25CA" w:rsidRPr="007C2EF1">
        <w:rPr>
          <w:rFonts w:asciiTheme="minorEastAsia" w:hAnsiTheme="minorEastAsia" w:cs="方正仿宋_GBK" w:hint="eastAsia"/>
          <w:sz w:val="28"/>
          <w:szCs w:val="28"/>
        </w:rPr>
        <w:t>思政元素从专业教育立德树人内容上归纳为：工匠精神、健康精神、道德品质和健康方面等四个方面。思政内容表现方式可采用：语音、文字、图片、视频、动画、语言、形体、作品、产品等。</w:t>
      </w:r>
      <w:r w:rsidR="007C2EF1">
        <w:rPr>
          <w:rFonts w:asciiTheme="minorEastAsia" w:hAnsiTheme="minorEastAsia" w:cs="方正仿宋_GBK" w:hint="eastAsia"/>
          <w:sz w:val="28"/>
          <w:szCs w:val="28"/>
        </w:rPr>
        <w:t>最后黄老师提出</w:t>
      </w:r>
      <w:bookmarkStart w:id="0" w:name="_GoBack"/>
      <w:bookmarkEnd w:id="0"/>
      <w:r w:rsidR="000E25CA" w:rsidRPr="007C2EF1">
        <w:rPr>
          <w:rFonts w:asciiTheme="minorEastAsia" w:hAnsiTheme="minorEastAsia" w:cs="方正仿宋_GBK" w:hint="eastAsia"/>
          <w:sz w:val="28"/>
          <w:szCs w:val="28"/>
        </w:rPr>
        <w:t>思政策略可以采用：情景模拟或创设和规范约束。</w:t>
      </w:r>
    </w:p>
    <w:p w:rsidR="000E25CA" w:rsidRPr="000E25CA" w:rsidRDefault="00EA4BF5" w:rsidP="00EA4BF5">
      <w:pPr>
        <w:widowControl/>
        <w:spacing w:beforeLines="50" w:afterLines="50" w:line="240" w:lineRule="atLeast"/>
        <w:ind w:leftChars="68" w:left="143" w:firstLineChars="250" w:firstLine="700"/>
        <w:rPr>
          <w:rFonts w:asciiTheme="minorEastAsia" w:hAnsiTheme="minorEastAsia"/>
          <w:sz w:val="28"/>
          <w:szCs w:val="28"/>
        </w:rPr>
      </w:pPr>
      <w:r>
        <w:rPr>
          <w:rFonts w:asciiTheme="minorEastAsia" w:hAnsiTheme="minorEastAsia"/>
          <w:noProof/>
          <w:sz w:val="28"/>
          <w:szCs w:val="28"/>
        </w:rPr>
        <w:pict>
          <v:oval id="椭圆 21" o:spid="_x0000_s1053" alt="说明: qq_pic_merged_1650792080226" style="position:absolute;left:0;text-align:left;margin-left:160.15pt;margin-top:43.65pt;width:161.75pt;height:129.75pt;z-index:25168076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" strokecolor="#f2f2f2" strokeweight="3pt">
            <v:fill r:id="rId19" o:title="qq_pic_merged_1650792080226" recolor="t" type="frame"/>
            <v:shadow on="t" color="#7f7f7f" opacity=".5" offset="1pt"/>
            <w10:wrap type="square"/>
          </v:oval>
        </w:pict>
      </w:r>
      <w:r>
        <w:rPr>
          <w:rFonts w:asciiTheme="minorEastAsia" w:hAnsiTheme="minorEastAsia" w:hint="eastAsia"/>
          <w:sz w:val="28"/>
          <w:szCs w:val="28"/>
        </w:rPr>
        <w:t>11：20分，工作室学员</w:t>
      </w:r>
      <w:r>
        <w:rPr>
          <w:rFonts w:asciiTheme="minorEastAsia" w:hAnsiTheme="minorEastAsia" w:cs="方正仿宋_GBK" w:hint="eastAsia"/>
          <w:sz w:val="28"/>
          <w:szCs w:val="28"/>
        </w:rPr>
        <w:t>罗思艳老师</w:t>
      </w:r>
      <w:r w:rsidR="000E25CA" w:rsidRPr="000E25CA">
        <w:rPr>
          <w:rFonts w:asciiTheme="minorEastAsia" w:hAnsiTheme="minorEastAsia" w:hint="eastAsia"/>
          <w:sz w:val="28"/>
          <w:szCs w:val="28"/>
        </w:rPr>
        <w:t>《电视机壁式安装》技能</w:t>
      </w:r>
      <w:r>
        <w:rPr>
          <w:rFonts w:asciiTheme="minorEastAsia" w:hAnsiTheme="minorEastAsia" w:hint="eastAsia"/>
          <w:sz w:val="28"/>
          <w:szCs w:val="28"/>
        </w:rPr>
        <w:t>线上</w:t>
      </w:r>
      <w:r w:rsidR="000E25CA" w:rsidRPr="000E25CA">
        <w:rPr>
          <w:rFonts w:asciiTheme="minorEastAsia" w:hAnsiTheme="minorEastAsia" w:hint="eastAsia"/>
          <w:sz w:val="28"/>
          <w:szCs w:val="28"/>
        </w:rPr>
        <w:t>公开课</w:t>
      </w:r>
      <w:r>
        <w:rPr>
          <w:rFonts w:asciiTheme="minorEastAsia" w:hAnsiTheme="minorEastAsia" w:hint="eastAsia"/>
          <w:sz w:val="28"/>
          <w:szCs w:val="28"/>
        </w:rPr>
        <w:t>展示</w:t>
      </w:r>
      <w:r w:rsidR="000E25CA" w:rsidRPr="000E25CA">
        <w:rPr>
          <w:rFonts w:asciiTheme="minorEastAsia" w:hAnsiTheme="minorEastAsia" w:hint="eastAsia"/>
          <w:sz w:val="28"/>
          <w:szCs w:val="28"/>
        </w:rPr>
        <w:t>。</w:t>
      </w:r>
      <w:r>
        <w:rPr>
          <w:rFonts w:asciiTheme="minorEastAsia" w:hAnsiTheme="minorEastAsia" w:hint="eastAsia"/>
          <w:sz w:val="28"/>
          <w:szCs w:val="28"/>
        </w:rPr>
        <w:t>课中</w:t>
      </w:r>
      <w:r w:rsidR="000E25CA" w:rsidRPr="000E25CA">
        <w:rPr>
          <w:rFonts w:asciiTheme="minorEastAsia" w:hAnsiTheme="minorEastAsia" w:hint="eastAsia"/>
          <w:sz w:val="28"/>
          <w:szCs w:val="28"/>
        </w:rPr>
        <w:t>罗老师介绍了本次课教学设计：课程开头创设了学校需要学生帮助安装电视机的情景，设计意图是为了让学生有专业认同感，感到所学内容能学以致</w:t>
      </w:r>
      <w:r w:rsidR="000E25CA" w:rsidRPr="000E25CA">
        <w:rPr>
          <w:rFonts w:asciiTheme="minorEastAsia" w:hAnsiTheme="minorEastAsia" w:hint="eastAsia"/>
          <w:sz w:val="28"/>
          <w:szCs w:val="28"/>
        </w:rPr>
        <w:lastRenderedPageBreak/>
        <w:t>用。接下来设计了安装步骤。在安装步骤中，“测量观赏者“和”校验“插入了思政教育——工匠精神中的以人为本，用户舒适性的培养。以及安装过程中，使用工具规范性和安全性的强调。</w:t>
      </w:r>
    </w:p>
    <w:p w:rsidR="000E25CA" w:rsidRPr="000E25CA" w:rsidRDefault="00EA4BF5" w:rsidP="00EA4BF5">
      <w:pPr>
        <w:widowControl/>
        <w:spacing w:beforeLines="50" w:afterLines="50" w:line="240" w:lineRule="atLeast"/>
        <w:ind w:leftChars="68" w:left="143" w:firstLineChars="250" w:firstLine="700"/>
        <w:rPr>
          <w:rFonts w:asciiTheme="minorEastAsia" w:hAnsiTheme="minorEastAsia"/>
          <w:sz w:val="28"/>
          <w:szCs w:val="28"/>
        </w:rPr>
      </w:pPr>
      <w:r w:rsidRPr="00C373EC">
        <w:rPr>
          <w:rFonts w:asciiTheme="minorEastAsia" w:hAnsiTheme="minorEastAsia" w:cs="宋体"/>
          <w:noProof/>
          <w:color w:val="000000"/>
          <w:kern w:val="0"/>
          <w:sz w:val="28"/>
          <w:szCs w:val="28"/>
        </w:rPr>
        <w:pict>
          <v:group id="组合 64" o:spid="_x0000_s1048" style="position:absolute;left:0;text-align:left;margin-left:420.6pt;margin-top:-152.05pt;width:63.2pt;height:37.95pt;z-index:251714560"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">
            <v:shape id="图片 3075" o:spid="_x0000_s1052"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zhSfCAAAA2wAAAA8AAABkcnMvZG93bnJldi54bWxEj0FrAjEUhO8F/0N4Qm81a2mlrkYRoVgo&#10;CGrB63PzzC4mL0uS6vrvjSB4HGbmG2Y675wVZwqx8axgOChAEFdeN2wU/O2+375AxISs0XomBVeK&#10;MJ/1XqZYan/hDZ23yYgM4ViigjqltpQyVjU5jAPfEmfv6IPDlGUwUge8ZLiz8r0oRtJhw3mhxpaW&#10;NVWn7b9TcBh/JLNe2iOG1W+zX+EC7doo9drvFhMQibr0DD/aP1rB6BPuX/IPkL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c4UnwgAAANsAAAAPAAAAAAAAAAAAAAAAAJ8C&#10;AABkcnMvZG93bnJldi54bWxQSwUGAAAAAAQABAD3AAAAjgMAAAAA&#10;" strokeweight="3pt">
              <v:imagedata r:id="rId12" o:title=""/>
              <o:lock v:ext="edit" aspectratio="f"/>
            </v:shape>
            <v:shape id="流程图: 过程 4" o:spid="_x0000_s1051"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BU8UA&#10;AADbAAAADwAAAGRycy9kb3ducmV2LnhtbESPQWvCQBSE74X+h+UVvDWbioSSuglaEL1YbVrx+sw+&#10;k2D2bciuMf333ULB4zAz3zDzfDStGKh3jWUFL1EMgri0uuFKwffX6vkVhPPIGlvLpOCHHOTZ48Mc&#10;U21v/ElD4SsRIOxSVFB736VSurImgy6yHXHwzrY36IPsK6l7vAW4aeU0jhNpsOGwUGNH7zWVl+Jq&#10;FOxn+0ux2x6X18PJrY/NYvjYFDulJk/j4g2Ep9Hfw//tjVaQJPD3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oFTxQAAANsAAAAPAAAAAAAAAAAAAAAAAJgCAABkcnMv&#10;ZG93bnJldi54bWxQSwUGAAAAAAQABAD1AAAAigMAAAAA&#10;" fillcolor="yellow" strokecolor="#2d5171" strokeweight="1pt"/>
            <v:shape id="流程图: 过程 3" o:spid="_x0000_s1050"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hf4MMA&#10;AADbAAAADwAAAGRycy9kb3ducmV2LnhtbESP0WrCQBRE34X+w3ILfdNNW4kS3YQgFFqq0EY/4JK9&#10;JsHs3bC71fj3bkHwcZiZM8y6GE0vzuR8Z1nB6ywBQVxb3XGj4LD/mC5B+ICssbdMCq7kocifJmvM&#10;tL3wL52r0IgIYZ+hgjaEIZPS1y0Z9DM7EEfvaJ3BEKVrpHZ4iXDTy7ckSaXBjuNCiwNtWqpP1Z9R&#10;UKZ2M5/LHafVlr8W5H6+34dSqZfnsVyBCDSGR/je/tQK0gX8f4k/QO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hf4MMAAADbAAAADwAAAAAAAAAAAAAAAACYAgAAZHJzL2Rv&#10;d25yZXYueG1sUEsFBgAAAAAEAAQA9QAAAIgDAAAAAA==&#10;" fillcolor="#00b050" strokecolor="#2d5171" strokeweight="1pt"/>
            <v:shape id="流程图: 过程 9" o:spid="_x0000_s1049"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1O8QA&#10;AADbAAAADwAAAGRycy9kb3ducmV2LnhtbERPW0vDMBR+F/wP4Qi+iE2nUrfabIgiKoOhu8AeD82x&#10;rTYnNYlL9debB8HHj+9eLUbTiwM531lWMMlyEMS11R03Crabh/MpCB+QNfaWScE3eVjMj48qLLWN&#10;/EqHdWhECmFfooI2hKGU0tctGfSZHYgT92adwZCga6R2GFO46eVFnhfSYMepocWB7lqqP9ZfRsHn&#10;1fvMuv3j5Cyuri+flz8vu+I+KnV6Mt7egAg0hn/xn/tJKyjS2PQl/Q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hdTvEAAAA2wAAAA8AAAAAAAAAAAAAAAAAmAIAAGRycy9k&#10;b3ducmV2LnhtbFBLBQYAAAAABAAEAPUAAACJAwAAAAA=&#10;" fillcolor="red" strokecolor="#2d5171" strokeweight="1pt"/>
          </v:group>
        </w:pict>
      </w:r>
      <w:r w:rsidR="000E25CA" w:rsidRPr="000E25CA">
        <w:rPr>
          <w:rFonts w:asciiTheme="minorEastAsia" w:hAnsiTheme="minorEastAsia" w:hint="eastAsia"/>
          <w:sz w:val="28"/>
          <w:szCs w:val="28"/>
        </w:rPr>
        <w:t>黄洪刚老师对本堂技能进行思政内容方面评价。黄老师指出本次课测量观赏者“和”校验“插入了思政教育——工匠精神中的以人为本，用户舒适性的培养。在安装中，强调了安全性和规范性。同时也建议本次课还可以插入清洁环保方面的思政，比如在最后我们应该有卫生的打扫，我们可以植入6s或者7s标准的培养。</w:t>
      </w:r>
    </w:p>
    <w:p w:rsidR="000E25CA" w:rsidRPr="000E25CA" w:rsidRDefault="00EA4BF5" w:rsidP="00EA4BF5">
      <w:pPr>
        <w:widowControl/>
        <w:spacing w:beforeLines="50" w:afterLines="50" w:line="240" w:lineRule="atLeast"/>
        <w:ind w:leftChars="68" w:left="143" w:firstLineChars="200" w:firstLine="560"/>
        <w:rPr>
          <w:rFonts w:asciiTheme="minorEastAsia" w:hAnsiTheme="minorEastAsia" w:cs="方正仿宋_GBK"/>
          <w:sz w:val="28"/>
          <w:szCs w:val="28"/>
        </w:rPr>
      </w:pPr>
      <w:r>
        <w:rPr>
          <w:rFonts w:asciiTheme="minorEastAsia" w:hAnsiTheme="minorEastAsia" w:cs="方正仿宋_GBK" w:hint="eastAsia"/>
          <w:sz w:val="28"/>
          <w:szCs w:val="28"/>
        </w:rPr>
        <w:t>短暂的简单午餐和休息过后，工作室的活动继续进行第三部分—导师黄洪刚老师指导进行课题研修。</w:t>
      </w:r>
      <w:r w:rsidR="000E25CA" w:rsidRPr="000E25CA">
        <w:rPr>
          <w:rFonts w:asciiTheme="minorEastAsia" w:hAnsiTheme="minorEastAsia" w:cs="方正仿宋_GBK" w:hint="eastAsia"/>
          <w:sz w:val="28"/>
          <w:szCs w:val="28"/>
        </w:rPr>
        <w:t>导师黄洪刚老师</w:t>
      </w:r>
      <w:r w:rsidR="00CF3F11">
        <w:rPr>
          <w:rFonts w:asciiTheme="minorEastAsia" w:hAnsiTheme="minorEastAsia" w:cs="方正仿宋_GBK" w:hint="eastAsia"/>
          <w:sz w:val="28"/>
          <w:szCs w:val="28"/>
        </w:rPr>
        <w:t>向</w:t>
      </w:r>
      <w:r w:rsidR="000E25CA" w:rsidRPr="000E25CA">
        <w:rPr>
          <w:rFonts w:asciiTheme="minorEastAsia" w:hAnsiTheme="minorEastAsia" w:cs="方正仿宋_GBK" w:hint="eastAsia"/>
          <w:sz w:val="28"/>
          <w:szCs w:val="28"/>
        </w:rPr>
        <w:t>学员们展示了陈曦老师思政论文，并概括陈曦老师论文是以章节进行思政，从思政教育宏观（课程思政）中观（章节）微观（理论技能知识点</w:t>
      </w:r>
      <w:r w:rsidR="000E25CA" w:rsidRPr="000E25CA">
        <w:rPr>
          <w:rFonts w:asciiTheme="minorEastAsia" w:hAnsiTheme="minorEastAsia" w:cs="方正仿宋_GBK"/>
          <w:sz w:val="28"/>
          <w:szCs w:val="28"/>
        </w:rPr>
        <w:t>）</w:t>
      </w:r>
      <w:r w:rsidR="000E25CA" w:rsidRPr="000E25CA">
        <w:rPr>
          <w:rFonts w:asciiTheme="minorEastAsia" w:hAnsiTheme="minorEastAsia" w:cs="方正仿宋_GBK" w:hint="eastAsia"/>
          <w:sz w:val="28"/>
          <w:szCs w:val="28"/>
        </w:rPr>
        <w:t>上分析，陈曦老师论文属于中观分析，这样属于一种课程思政方式。同时建议思政元素研究可以从知识点——章节——课程形成思政体系。</w:t>
      </w:r>
      <w:r w:rsidR="00CF3F11">
        <w:rPr>
          <w:rFonts w:asciiTheme="minorEastAsia" w:hAnsiTheme="minorEastAsia" w:cs="方正仿宋_GBK" w:hint="eastAsia"/>
          <w:sz w:val="28"/>
          <w:szCs w:val="28"/>
        </w:rPr>
        <w:t>还确定了</w:t>
      </w:r>
      <w:r w:rsidR="00CF3F11" w:rsidRPr="000E25CA">
        <w:rPr>
          <w:rFonts w:asciiTheme="minorEastAsia" w:hAnsiTheme="minorEastAsia" w:cs="方正仿宋_GBK" w:hint="eastAsia"/>
          <w:sz w:val="28"/>
          <w:szCs w:val="28"/>
        </w:rPr>
        <w:t>陈曦老师5月27日成都市菜单培训公开课时间和内容。</w:t>
      </w:r>
    </w:p>
    <w:p w:rsidR="000E25CA" w:rsidRPr="000E25CA" w:rsidRDefault="00C373EC" w:rsidP="00EA4BF5">
      <w:pPr>
        <w:widowControl/>
        <w:spacing w:beforeLines="50" w:afterLines="50" w:line="240" w:lineRule="atLeast"/>
        <w:ind w:leftChars="68" w:left="143" w:firstLineChars="200" w:firstLine="560"/>
        <w:rPr>
          <w:rFonts w:asciiTheme="minorEastAsia" w:hAnsiTheme="minorEastAsia" w:cs="方正仿宋_GBK"/>
          <w:sz w:val="28"/>
          <w:szCs w:val="28"/>
        </w:rPr>
      </w:pPr>
      <w:r>
        <w:rPr>
          <w:rFonts w:asciiTheme="minorEastAsia" w:hAnsiTheme="minorEastAsia" w:cs="方正仿宋_GBK"/>
          <w:noProof/>
          <w:sz w:val="28"/>
          <w:szCs w:val="28"/>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流程图: 资料带 19" o:spid="_x0000_s1042" type="#_x0000_t122" alt="说明: 2" style="position:absolute;left:0;text-align:left;margin-left:112.65pt;margin-top:56.65pt;width:209.85pt;height:149.4pt;z-index:-251630592;visibility:visible" wrapcoords="15429 -217 -154 868 -154 19863 386 20623 386 21057 3857 22034 5169 22034 5786 22034 7174 22034 10646 21057 10569 20623 21909 20297 21909 2714 21600 977 18900 -109 16894 -217 15429 -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" strokecolor="#f2f2f2 [3041]" strokeweight="3pt">
            <v:fill r:id="rId20" o:title="2" recolor="t" type="frame"/>
            <v:shadow on="t" color="#7f7f7f [1601]" opacity=".5" offset="1pt"/>
            <w10:wrap type="tight"/>
          </v:shape>
        </w:pict>
      </w:r>
      <w:r w:rsidR="000E25CA" w:rsidRPr="000E25CA">
        <w:rPr>
          <w:rFonts w:asciiTheme="minorEastAsia" w:hAnsiTheme="minorEastAsia" w:cs="方正仿宋_GBK" w:hint="eastAsia"/>
          <w:sz w:val="28"/>
          <w:szCs w:val="28"/>
        </w:rPr>
        <w:t>接下来，我们一起进行课题研讨。卓必萍老师每周到企业进行人才岗位调研。黄洪刚老师建议，每次企业反馈资料整理形成体系，规范化。曹莉老师看完购买的参考活页教材后，感觉数控车工活页教材使用性不高，但格式可以</w:t>
      </w:r>
      <w:r w:rsidR="000E25CA" w:rsidRPr="000E25CA">
        <w:rPr>
          <w:rFonts w:asciiTheme="minorEastAsia" w:hAnsiTheme="minorEastAsia" w:cs="方正仿宋_GBK" w:hint="eastAsia"/>
          <w:sz w:val="28"/>
          <w:szCs w:val="28"/>
        </w:rPr>
        <w:lastRenderedPageBreak/>
        <w:t>采用；另一本指导编写活页教材书后面的举例指导性比较强。钟晓宇老师在查看资料，课程标准架构已形成，但是里面内容还需看其他老师的需要。张伟华老师负责省级课题阶段性成果评审，黄洪刚老师建议所需资料可参考成都市成果评审。最后，黄洪刚老师布置了研修任务，并安排5月13日进行课题阶段性汇报。</w:t>
      </w:r>
    </w:p>
    <w:p w:rsidR="000E25CA" w:rsidRPr="000E25CA" w:rsidRDefault="00C373EC" w:rsidP="000E25CA">
      <w:pPr>
        <w:pStyle w:val="a0"/>
        <w:ind w:left="0"/>
        <w:rPr>
          <w:rFonts w:ascii="微软雅黑" w:eastAsia="微软雅黑" w:hAnsi="微软雅黑" w:cs="微软雅黑"/>
        </w:rPr>
        <w:sectPr w:rsidR="000E25CA" w:rsidRPr="000E25CA">
          <w:headerReference w:type="default" r:id="rId21"/>
          <w:footerReference w:type="default" r:id="rId22"/>
          <w:footerReference w:type="first" r:id="rId23"/>
          <w:pgSz w:w="11906" w:h="16838"/>
          <w:pgMar w:top="1440" w:right="1800" w:bottom="1440" w:left="1800" w:header="851" w:footer="992" w:gutter="0"/>
          <w:pgNumType w:start="1"/>
          <w:cols w:space="425"/>
          <w:docGrid w:type="lines" w:linePitch="312"/>
        </w:sectPr>
      </w:pPr>
      <w:r w:rsidRPr="00C373EC">
        <w:rPr>
          <w:rFonts w:asciiTheme="minorEastAsia" w:hAnsiTheme="minorEastAsia" w:cs="宋体"/>
          <w:noProof/>
          <w:color w:val="000000"/>
          <w:kern w:val="0"/>
        </w:rPr>
        <w:pict>
          <v:group id="组合 254" o:spid="_x0000_s1037" style="position:absolute;left:0;text-align:left;margin-left:432.1pt;margin-top:-220.7pt;width:63.2pt;height:37.95pt;z-index:251704320" coordorigin="12205,422" coordsize="178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">
            <v:shape id="图片 3075" o:spid="_x0000_s1041"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lzVLCAAAA3AAAAA8AAABkcnMvZG93bnJldi54bWxEj0FrAjEUhO+C/yG8Qm+arVTRrVFEEAsF&#10;QS30+tw8s0uTlyVJdf33piB4HGbmG2a+7JwVFwqx8azgbViAIK68btgo+D5uBlMQMSFrtJ5JwY0i&#10;LBf93hxL7a+8p8shGZEhHEtUUKfUllLGqiaHcehb4uydfXCYsgxG6oDXDHdWjopiIh02nBdqbGld&#10;U/V7+HMKTrP3ZHZre8aw/Wp+trhCuzNKvb50qw8Qibr0DD/an1rBaDyG/zP5CMj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5c1SwgAAANwAAAAPAAAAAAAAAAAAAAAAAJ8C&#10;AABkcnMvZG93bnJldi54bWxQSwUGAAAAAAQABAD3AAAAjgMAAAAA&#10;" strokeweight="3pt">
              <v:imagedata r:id="rId12" o:title=""/>
              <o:lock v:ext="edit" aspectratio="f"/>
            </v:shape>
            <v:shape id="流程图: 过程 4" o:spid="_x0000_s1040"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2AcMA&#10;AADbAAAADwAAAGRycy9kb3ducmV2LnhtbERPTWvCQBC9C/6HZQRvZtNSpaSuokKpF6tNW3KdZqdJ&#10;SHY2ZDcx/vvuQejx8b7X29E0YqDOVZYVPEQxCOLc6ooLBV+fr4tnEM4ja2wsk4IbOdhuppM1Jtpe&#10;+YOG1BcihLBLUEHpfZtI6fKSDLrItsSB+7WdQR9gV0jd4TWEm0Y+xvFKGqw4NJTY0qGkvE57o+Dy&#10;dKnT8ynb998/7i2rdsP7MT0rNZ+NuxcQnkb/L767j1rBMqwP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d2AcMAAADbAAAADwAAAAAAAAAAAAAAAACYAgAAZHJzL2Rv&#10;d25yZXYueG1sUEsFBgAAAAAEAAQA9QAAAIgDAAAAAA==&#10;" fillcolor="yellow" strokecolor="#2d5171" strokeweight="1pt"/>
            <v:shape id="流程图: 过程 3" o:spid="_x0000_s1039"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ossMA&#10;AADbAAAADwAAAGRycy9kb3ducmV2LnhtbESP0WrCQBRE3wX/YbmFvulGq1GiqwRBaKlCG/2AS/aa&#10;hGbvht1V07/vFgQfh5k5w6y3vWnFjZxvLCuYjBMQxKXVDVcKzqf9aAnCB2SNrWVS8EsetpvhYI2Z&#10;tnf+plsRKhEh7DNUUIfQZVL6siaDfmw74uhdrDMYonSV1A7vEW5aOU2SVBpsOC7U2NGupvKnuBoF&#10;eWp3s5k8cloc+GNB7uvzrcuVen3p8xWIQH14hh/td61gPoH/L/E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GossMAAADbAAAADwAAAAAAAAAAAAAAAACYAgAAZHJzL2Rv&#10;d25yZXYueG1sUEsFBgAAAAAEAAQA9QAAAIgDAAAAAA==&#10;" fillcolor="#00b050" strokecolor="#2d5171" strokeweight="1pt"/>
            <v:shape id="流程图: 过程 9" o:spid="_x0000_s1038"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IbMgA&#10;AADbAAAADwAAAGRycy9kb3ducmV2LnhtbESPUUsCQRSF3wP/w3AFX0JntTTbHCWMSAmkzKDHy851&#10;d23nzjozuWu/vgmCHg/nnO9wZovWVOJEzpeWFQwHCQjizOqScwW7t8f+FIQPyBory6TgTB4W887F&#10;DFNtG36l0zbkIkLYp6igCKFOpfRZQQb9wNbE0dtbZzBE6XKpHTYRbio5SpKJNFhyXCiwpmVB2ef2&#10;yyg4Xh9urft4Gl42m5ur9fP3y/vkoVGq123v70AEasN/+K+90grGI/j9En+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ZYhsyAAAANsAAAAPAAAAAAAAAAAAAAAAAJgCAABk&#10;cnMvZG93bnJldi54bWxQSwUGAAAAAAQABAD1AAAAjQMAAAAA&#10;" fillcolor="red" strokecolor="#2d5171" strokeweight="1pt"/>
          </v:group>
        </w:pict>
      </w:r>
    </w:p>
    <w:p w:rsidR="00051819" w:rsidRDefault="008B2D80" w:rsidP="008B2D80">
      <w:pPr>
        <w:pStyle w:val="a0"/>
        <w:ind w:left="0"/>
        <w:jc w:val="center"/>
        <w:rPr>
          <w:rFonts w:ascii="微软雅黑" w:eastAsia="微软雅黑" w:hAnsi="微软雅黑" w:cs="微软雅黑"/>
          <w:b/>
          <w:sz w:val="48"/>
          <w:szCs w:val="48"/>
        </w:rPr>
      </w:pPr>
      <w:r w:rsidRPr="00FD4C99">
        <w:rPr>
          <w:noProof/>
          <w:sz w:val="48"/>
          <w:szCs w:val="48"/>
        </w:rPr>
        <w:lastRenderedPageBreak/>
        <w:drawing>
          <wp:anchor distT="0" distB="0" distL="114300" distR="114300" simplePos="0" relativeHeight="251707392" behindDoc="1" locked="0" layoutInCell="1" allowOverlap="1">
            <wp:simplePos x="0" y="0"/>
            <wp:positionH relativeFrom="column">
              <wp:posOffset>291465</wp:posOffset>
            </wp:positionH>
            <wp:positionV relativeFrom="paragraph">
              <wp:posOffset>1264285</wp:posOffset>
            </wp:positionV>
            <wp:extent cx="5147310" cy="5730875"/>
            <wp:effectExtent l="0" t="0" r="0" b="3175"/>
            <wp:wrapTight wrapText="bothSides">
              <wp:wrapPolygon edited="0">
                <wp:start x="0" y="0"/>
                <wp:lineTo x="0" y="21540"/>
                <wp:lineTo x="21504" y="21540"/>
                <wp:lineTo x="21504" y="0"/>
                <wp:lineTo x="0" y="0"/>
              </wp:wrapPolygon>
            </wp:wrapTight>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47310" cy="5730875"/>
                    </a:xfrm>
                    <a:prstGeom prst="rect">
                      <a:avLst/>
                    </a:prstGeom>
                  </pic:spPr>
                </pic:pic>
              </a:graphicData>
            </a:graphic>
          </wp:anchor>
        </w:drawing>
      </w:r>
      <w:r w:rsidR="00C373EC" w:rsidRPr="00C373EC">
        <w:rPr>
          <w:rFonts w:ascii="宋体" w:hAnsi="宋体" w:cs="宋体"/>
          <w:b/>
          <w:noProof/>
          <w:color w:val="000000"/>
          <w:kern w:val="0"/>
          <w:sz w:val="48"/>
          <w:szCs w:val="48"/>
        </w:rPr>
        <w:pict>
          <v:group id="组合 35" o:spid="_x0000_s1032" style="position:absolute;left:0;text-align:left;margin-left:421.45pt;margin-top:-51.25pt;width:63.2pt;height:37.95pt;z-index:251673600;mso-position-horizontal-relative:text;mso-position-vertical-relative:text" coordorigin="12205,422" coordsize="1783,99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">
            <v:shape id="图片 3075" o:spid="_x0000_s1036" type="#_x0000_t75" style="position:absolute;left:12990;top:422;width:999;height: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vlfzGAAAA2wAAAA8AAABkcnMvZG93bnJldi54bWxEj0trwkAUhfcF/8NwBTelmWhFSppRRLGk&#10;XQg+ENxdMrdJSOZOyIya9td3CoLLw3l8nHTRm0ZcqXOVZQXjKAZBnFtdcaHgeNi8vIFwHlljY5kU&#10;/JCDxXzwlGKi7Y13dN37QoQRdgkqKL1vEyldXpJBF9mWOHjftjPog+wKqTu8hXHTyEkcz6TBigOh&#10;xJZWJeX1/mIC9/crk9l6OqnX7em53u7OH5/+rNRo2C/fQXjq/SN8b2dawesM/r+EH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V/MYAAADbAAAADwAAAAAAAAAAAAAA&#10;AACfAgAAZHJzL2Rvd25yZXYueG1sUEsFBgAAAAAEAAQA9wAAAJIDAAAAAA==&#10;" strokeweight="3pt">
              <v:imagedata r:id="rId10" o:title=""/>
            </v:shape>
            <v:shape id="流程图: 过程 4" o:spid="_x0000_s1035" type="#_x0000_t109" style="position:absolute;left:12205;top:484;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L1cUA&#10;AADbAAAADwAAAGRycy9kb3ducmV2LnhtbESPQWvCQBSE70L/w/IK3nRjFSupq1hB9FK1UfH6mn0m&#10;wezbkF1j+u/dgtDjMDPfMNN5a0rRUO0KywoG/QgEcWp1wZmC42HVm4BwHlljaZkU/JKD+eylM8VY&#10;2zt/U5P4TAQIuxgV5N5XsZQuzcmg69uKOHgXWxv0QdaZ1DXeA9yU8i2KxtJgwWEhx4qWOaXX5GYU&#10;7Ef7a7L7On/eTj9ufS4WzXaT7JTqvraLDxCeWv8ffrY3WsHwHf6+h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QvVxQAAANsAAAAPAAAAAAAAAAAAAAAAAJgCAABkcnMv&#10;ZG93bnJldi54bWxQSwUGAAAAAAQABAD1AAAAigMAAAAA&#10;" fillcolor="yellow" strokecolor="#2d5171" strokeweight="1pt"/>
            <v:shape id="流程图: 过程 3" o:spid="_x0000_s1034" type="#_x0000_t109" style="position:absolute;left:12205;top:851;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kj78A&#10;AADbAAAADwAAAGRycy9kb3ducmV2LnhtbERPy4rCMBTdD/gP4QruxtQHVapRijDg4Aha/YBLc22L&#10;zU1JMtr5e7MYcHk47/W2N614kPONZQWTcQKCuLS64UrB9fL1uQThA7LG1jIp+CMP283gY42Ztk8+&#10;06MIlYgh7DNUUIfQZVL6siaDfmw74sjdrDMYInSV1A6fMdy0cpokqTTYcGyosaNdTeW9+DUK8tTu&#10;5nN55LT44e8FudNh1uVKjYZ9vgIRqA9v8b97rxXM4tj4Jf4AuX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5OSPvwAAANsAAAAPAAAAAAAAAAAAAAAAAJgCAABkcnMvZG93bnJl&#10;di54bWxQSwUGAAAAAAQABAD1AAAAhAMAAAAA&#10;" fillcolor="#00b050" strokecolor="#2d5171" strokeweight="1pt"/>
            <v:shape id="流程图: 过程 9" o:spid="_x0000_s1033" type="#_x0000_t109" style="position:absolute;left:12205;top:1218;width:608;height:1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7/vcgA&#10;AADbAAAADwAAAGRycy9kb3ducmV2LnhtbESPUUsCQRSF34P+w3CDXkJnzdBcHSWSUAnELMHHy851&#10;d3XnzjYzuZu/vgmCHg/nnO9wJrPWVOJMzpeWFfS6CQjizOqScwUf7y+dRxA+IGusLJOCb/Iwm15f&#10;TTDVtuE3Om9DLiKEfYoKihDqVEqfFWTQd21NHL2DdQZDlC6X2mET4aaS90kykAZLjgsF1vRcUHba&#10;fhkFnw/HkXX7Re+uWQ/7q9fLZjeYN0rd3rRPYxCB2vAf/msvtYL+CH6/xB8gp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v+9yAAAANsAAAAPAAAAAAAAAAAAAAAAAJgCAABk&#10;cnMvZG93bnJldi54bWxQSwUGAAAAAAQABAD1AAAAjQMAAAAA&#10;" fillcolor="red" strokecolor="#2d5171" strokeweight="1pt"/>
          </v:group>
        </w:pict>
      </w:r>
      <w:r w:rsidRPr="00FD4C99">
        <w:rPr>
          <w:rFonts w:ascii="微软雅黑" w:eastAsia="微软雅黑" w:hAnsi="微软雅黑" w:cs="微软雅黑" w:hint="eastAsia"/>
          <w:b/>
          <w:sz w:val="48"/>
          <w:szCs w:val="48"/>
        </w:rPr>
        <w:t>论文合集（样章）</w:t>
      </w:r>
    </w:p>
    <w:p w:rsidR="00FD4C99" w:rsidRPr="00FD4C99" w:rsidRDefault="00FD4C99" w:rsidP="008B2D80">
      <w:pPr>
        <w:pStyle w:val="a0"/>
        <w:ind w:left="0"/>
        <w:jc w:val="center"/>
        <w:rPr>
          <w:rFonts w:ascii="微软雅黑" w:eastAsia="微软雅黑" w:hAnsi="微软雅黑" w:cs="微软雅黑"/>
          <w:b/>
          <w:sz w:val="48"/>
          <w:szCs w:val="48"/>
        </w:rP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FD4C99" w:rsidP="008B2D80">
      <w:pPr>
        <w:pStyle w:val="a0"/>
        <w:ind w:left="0"/>
        <w:jc w:val="center"/>
        <w:rPr>
          <w:rFonts w:ascii="微软雅黑" w:eastAsia="微软雅黑" w:hAnsi="微软雅黑" w:cs="微软雅黑"/>
          <w:b/>
          <w:sz w:val="32"/>
          <w:szCs w:val="32"/>
        </w:rPr>
      </w:pPr>
      <w:r w:rsidRPr="008B2D80">
        <w:rPr>
          <w:noProof/>
        </w:rPr>
        <w:lastRenderedPageBreak/>
        <w:drawing>
          <wp:anchor distT="0" distB="0" distL="114300" distR="114300" simplePos="0" relativeHeight="251705344" behindDoc="1" locked="0" layoutInCell="1" allowOverlap="1">
            <wp:simplePos x="0" y="0"/>
            <wp:positionH relativeFrom="column">
              <wp:posOffset>407035</wp:posOffset>
            </wp:positionH>
            <wp:positionV relativeFrom="paragraph">
              <wp:posOffset>254635</wp:posOffset>
            </wp:positionV>
            <wp:extent cx="4709795" cy="6432550"/>
            <wp:effectExtent l="19050" t="0" r="0" b="0"/>
            <wp:wrapTight wrapText="bothSides">
              <wp:wrapPolygon edited="0">
                <wp:start x="-87" y="0"/>
                <wp:lineTo x="-87" y="21557"/>
                <wp:lineTo x="21405" y="21557"/>
                <wp:lineTo x="21405" y="0"/>
                <wp:lineTo x="-87" y="0"/>
              </wp:wrapPolygon>
            </wp:wrapTight>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86" r="-1381" b="24438"/>
                    <a:stretch/>
                  </pic:blipFill>
                  <pic:spPr bwMode="auto">
                    <a:xfrm>
                      <a:off x="0" y="0"/>
                      <a:ext cx="4709795" cy="6432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r>
        <w:rPr>
          <w:noProof/>
        </w:rPr>
        <w:lastRenderedPageBreak/>
        <w:drawing>
          <wp:anchor distT="0" distB="0" distL="114300" distR="114300" simplePos="0" relativeHeight="251706368" behindDoc="1" locked="0" layoutInCell="1" allowOverlap="1">
            <wp:simplePos x="0" y="0"/>
            <wp:positionH relativeFrom="column">
              <wp:posOffset>100330</wp:posOffset>
            </wp:positionH>
            <wp:positionV relativeFrom="paragraph">
              <wp:posOffset>320040</wp:posOffset>
            </wp:positionV>
            <wp:extent cx="5273675" cy="6549390"/>
            <wp:effectExtent l="0" t="0" r="3175" b="3810"/>
            <wp:wrapTight wrapText="bothSides">
              <wp:wrapPolygon edited="0">
                <wp:start x="0" y="0"/>
                <wp:lineTo x="0" y="21550"/>
                <wp:lineTo x="21535" y="21550"/>
                <wp:lineTo x="21535" y="0"/>
                <wp:lineTo x="0" y="0"/>
              </wp:wrapPolygon>
            </wp:wrapTight>
            <wp:docPr id="54" name="图片 54" descr="C:\Users\Administrator\Documents\Tencent Files\95551834\Image\C2C\EK}I4X$7RC8J49TT(F~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Tencent Files\95551834\Image\C2C\EK}I4X$7RC8J49TT(F~I`%W.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3675" cy="6549390"/>
                    </a:xfrm>
                    <a:prstGeom prst="rect">
                      <a:avLst/>
                    </a:prstGeom>
                    <a:noFill/>
                    <a:ln>
                      <a:noFill/>
                    </a:ln>
                  </pic:spPr>
                </pic:pic>
              </a:graphicData>
            </a:graphic>
          </wp:anchor>
        </w:drawing>
      </w: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Default="008B2D80" w:rsidP="008B2D80">
      <w:pPr>
        <w:pStyle w:val="a0"/>
        <w:ind w:left="0"/>
        <w:jc w:val="center"/>
        <w:rPr>
          <w:rFonts w:ascii="微软雅黑" w:eastAsia="微软雅黑" w:hAnsi="微软雅黑" w:cs="微软雅黑"/>
          <w:b/>
          <w:sz w:val="32"/>
          <w:szCs w:val="32"/>
        </w:rPr>
      </w:pPr>
    </w:p>
    <w:p w:rsidR="008B2D80" w:rsidRPr="0087146C" w:rsidRDefault="008B2D80" w:rsidP="008B2D80">
      <w:pPr>
        <w:jc w:val="center"/>
        <w:rPr>
          <w:b/>
          <w:sz w:val="32"/>
          <w:szCs w:val="32"/>
        </w:rPr>
      </w:pPr>
      <w:r w:rsidRPr="0087146C">
        <w:rPr>
          <w:rFonts w:hint="eastAsia"/>
          <w:b/>
          <w:sz w:val="32"/>
          <w:szCs w:val="32"/>
        </w:rPr>
        <w:lastRenderedPageBreak/>
        <w:t>《电视机壁式安装》学历案</w:t>
      </w:r>
    </w:p>
    <w:p w:rsidR="008B2D80" w:rsidRPr="00024DE3" w:rsidRDefault="008B2D80" w:rsidP="008B2D80">
      <w:pPr>
        <w:rPr>
          <w:sz w:val="24"/>
        </w:rPr>
      </w:pPr>
      <w:r w:rsidRPr="00024DE3">
        <w:rPr>
          <w:rFonts w:hint="eastAsia"/>
          <w:sz w:val="24"/>
        </w:rPr>
        <w:t>【学习主题】：</w:t>
      </w:r>
    </w:p>
    <w:p w:rsidR="008B2D80" w:rsidRPr="00024DE3" w:rsidRDefault="008B2D80" w:rsidP="008B2D80">
      <w:pPr>
        <w:rPr>
          <w:b/>
          <w:sz w:val="24"/>
        </w:rPr>
      </w:pPr>
      <w:r w:rsidRPr="00024DE3">
        <w:rPr>
          <w:rFonts w:hint="eastAsia"/>
          <w:b/>
          <w:sz w:val="24"/>
        </w:rPr>
        <w:t>电视机壁式安装</w:t>
      </w:r>
    </w:p>
    <w:p w:rsidR="008B2D80" w:rsidRPr="00024DE3" w:rsidRDefault="008B2D80" w:rsidP="008B2D80">
      <w:pPr>
        <w:rPr>
          <w:sz w:val="24"/>
        </w:rPr>
      </w:pPr>
      <w:r w:rsidRPr="00024DE3">
        <w:rPr>
          <w:rFonts w:hint="eastAsia"/>
          <w:sz w:val="24"/>
        </w:rPr>
        <w:t>【设计者】：</w:t>
      </w:r>
    </w:p>
    <w:p w:rsidR="008B2D80" w:rsidRPr="00024DE3" w:rsidRDefault="008B2D80" w:rsidP="008B2D80">
      <w:pPr>
        <w:rPr>
          <w:b/>
          <w:sz w:val="24"/>
        </w:rPr>
      </w:pPr>
      <w:r w:rsidRPr="00024DE3">
        <w:rPr>
          <w:rFonts w:hint="eastAsia"/>
          <w:b/>
          <w:sz w:val="24"/>
        </w:rPr>
        <w:t>罗思艳</w:t>
      </w:r>
    </w:p>
    <w:p w:rsidR="008B2D80" w:rsidRPr="00024DE3" w:rsidRDefault="008B2D80" w:rsidP="008B2D80">
      <w:pPr>
        <w:rPr>
          <w:sz w:val="24"/>
        </w:rPr>
      </w:pPr>
      <w:r w:rsidRPr="00024DE3">
        <w:rPr>
          <w:rFonts w:hint="eastAsia"/>
          <w:sz w:val="24"/>
        </w:rPr>
        <w:t>【专业技术标准】：</w:t>
      </w:r>
    </w:p>
    <w:p w:rsidR="008B2D80" w:rsidRPr="00024DE3" w:rsidRDefault="008B2D80" w:rsidP="00024DE3">
      <w:pPr>
        <w:ind w:firstLineChars="200" w:firstLine="480"/>
        <w:rPr>
          <w:sz w:val="24"/>
        </w:rPr>
      </w:pPr>
      <w:r w:rsidRPr="00024DE3">
        <w:rPr>
          <w:rFonts w:hint="eastAsia"/>
          <w:sz w:val="24"/>
        </w:rPr>
        <w:t>本课程是根据《电工技能》标准，电工安装过程应始终坚持规范化、质量化、条理化和安全化。</w:t>
      </w:r>
    </w:p>
    <w:p w:rsidR="008B2D80" w:rsidRPr="00024DE3" w:rsidRDefault="008B2D80" w:rsidP="008B2D80">
      <w:pPr>
        <w:rPr>
          <w:sz w:val="24"/>
        </w:rPr>
      </w:pPr>
      <w:r w:rsidRPr="00024DE3">
        <w:rPr>
          <w:rFonts w:hint="eastAsia"/>
          <w:sz w:val="24"/>
        </w:rPr>
        <w:t>【学习目标】：</w:t>
      </w:r>
    </w:p>
    <w:p w:rsidR="008B2D80" w:rsidRPr="00024DE3" w:rsidRDefault="008B2D80" w:rsidP="008B2D80">
      <w:pPr>
        <w:rPr>
          <w:sz w:val="24"/>
        </w:rPr>
      </w:pPr>
      <w:r w:rsidRPr="00024DE3">
        <w:rPr>
          <w:rFonts w:hint="eastAsia"/>
          <w:sz w:val="24"/>
        </w:rPr>
        <w:t>利用工具，以人为本—用户使用舒适度为要求，安全的完成电视机壁式安装。</w:t>
      </w:r>
    </w:p>
    <w:p w:rsidR="008B2D80" w:rsidRPr="00024DE3" w:rsidRDefault="008B2D80" w:rsidP="008B2D80">
      <w:pPr>
        <w:rPr>
          <w:sz w:val="24"/>
        </w:rPr>
      </w:pPr>
      <w:r w:rsidRPr="00024DE3">
        <w:rPr>
          <w:rFonts w:hint="eastAsia"/>
          <w:sz w:val="24"/>
        </w:rPr>
        <w:t>【学习重点】：</w:t>
      </w:r>
    </w:p>
    <w:p w:rsidR="008B2D80" w:rsidRPr="00024DE3" w:rsidRDefault="008B2D80" w:rsidP="00024DE3">
      <w:pPr>
        <w:ind w:firstLineChars="50" w:firstLine="120"/>
        <w:rPr>
          <w:sz w:val="24"/>
        </w:rPr>
      </w:pPr>
      <w:r w:rsidRPr="00024DE3">
        <w:rPr>
          <w:rFonts w:hint="eastAsia"/>
          <w:sz w:val="24"/>
        </w:rPr>
        <w:t>回型支架安装</w:t>
      </w:r>
    </w:p>
    <w:p w:rsidR="008B2D80" w:rsidRPr="00024DE3" w:rsidRDefault="008B2D80" w:rsidP="008B2D80">
      <w:pPr>
        <w:rPr>
          <w:sz w:val="24"/>
        </w:rPr>
      </w:pPr>
      <w:r w:rsidRPr="00024DE3">
        <w:rPr>
          <w:rFonts w:hint="eastAsia"/>
          <w:sz w:val="24"/>
        </w:rPr>
        <w:t>【学习难点】：</w:t>
      </w:r>
    </w:p>
    <w:p w:rsidR="008B2D80" w:rsidRPr="00024DE3" w:rsidRDefault="008B2D80" w:rsidP="008B2D80">
      <w:pPr>
        <w:numPr>
          <w:ilvl w:val="0"/>
          <w:numId w:val="6"/>
        </w:numPr>
        <w:rPr>
          <w:sz w:val="24"/>
        </w:rPr>
      </w:pPr>
      <w:r w:rsidRPr="00024DE3">
        <w:rPr>
          <w:rFonts w:hint="eastAsia"/>
          <w:sz w:val="24"/>
        </w:rPr>
        <w:t>挂架安装，正确选择挂架方向；</w:t>
      </w:r>
    </w:p>
    <w:p w:rsidR="008B2D80" w:rsidRPr="00024DE3" w:rsidRDefault="008B2D80" w:rsidP="008B2D80">
      <w:pPr>
        <w:numPr>
          <w:ilvl w:val="0"/>
          <w:numId w:val="6"/>
        </w:numPr>
        <w:rPr>
          <w:sz w:val="24"/>
        </w:rPr>
      </w:pPr>
      <w:r w:rsidRPr="00024DE3">
        <w:rPr>
          <w:rFonts w:hint="eastAsia"/>
          <w:sz w:val="24"/>
        </w:rPr>
        <w:t>回型支架安装：回型支架高度测定，以及支架水平检测，确定安装支架孔；</w:t>
      </w:r>
    </w:p>
    <w:p w:rsidR="008B2D80" w:rsidRPr="00024DE3" w:rsidRDefault="008B2D80" w:rsidP="008B2D80">
      <w:pPr>
        <w:numPr>
          <w:ilvl w:val="0"/>
          <w:numId w:val="6"/>
        </w:numPr>
        <w:rPr>
          <w:sz w:val="24"/>
        </w:rPr>
      </w:pPr>
      <w:r w:rsidRPr="00024DE3">
        <w:rPr>
          <w:rFonts w:hint="eastAsia"/>
          <w:sz w:val="24"/>
        </w:rPr>
        <w:t>电视机上墙固定，学生容易忘记，造成不安全。</w:t>
      </w:r>
    </w:p>
    <w:p w:rsidR="008B2D80" w:rsidRPr="00024DE3" w:rsidRDefault="008B2D80" w:rsidP="008B2D80">
      <w:pPr>
        <w:rPr>
          <w:sz w:val="24"/>
        </w:rPr>
      </w:pPr>
      <w:r w:rsidRPr="00024DE3">
        <w:rPr>
          <w:rFonts w:hint="eastAsia"/>
          <w:sz w:val="24"/>
        </w:rPr>
        <w:t>【评价任务】</w:t>
      </w:r>
    </w:p>
    <w:p w:rsidR="008B2D80" w:rsidRPr="00024DE3" w:rsidRDefault="008B2D80" w:rsidP="008B2D80">
      <w:pPr>
        <w:rPr>
          <w:sz w:val="24"/>
        </w:rPr>
      </w:pPr>
      <w:r w:rsidRPr="00024DE3">
        <w:rPr>
          <w:rFonts w:hint="eastAsia"/>
          <w:sz w:val="24"/>
        </w:rPr>
        <w:t>第一步：能正确选择挂架方向，并使用合适工具在电视机上安装；测量出挂钩到电视机下缘距离</w:t>
      </w:r>
      <w:r w:rsidRPr="00024DE3">
        <w:rPr>
          <w:sz w:val="24"/>
        </w:rPr>
        <w:t>D</w:t>
      </w:r>
      <w:r w:rsidRPr="00024DE3">
        <w:rPr>
          <w:rFonts w:hint="eastAsia"/>
          <w:sz w:val="24"/>
        </w:rPr>
        <w:t>，为合格；</w:t>
      </w:r>
    </w:p>
    <w:p w:rsidR="008B2D80" w:rsidRPr="00024DE3" w:rsidRDefault="008B2D80" w:rsidP="008B2D80">
      <w:pPr>
        <w:rPr>
          <w:sz w:val="24"/>
        </w:rPr>
      </w:pPr>
      <w:r w:rsidRPr="00024DE3">
        <w:rPr>
          <w:rFonts w:hint="eastAsia"/>
          <w:sz w:val="24"/>
        </w:rPr>
        <w:t>第二步：能计算测量回型支架上缘到地面的距离</w:t>
      </w:r>
      <w:r w:rsidRPr="00024DE3">
        <w:rPr>
          <w:sz w:val="24"/>
        </w:rPr>
        <w:t>H</w:t>
      </w:r>
      <w:r w:rsidRPr="00024DE3">
        <w:rPr>
          <w:rFonts w:hint="eastAsia"/>
          <w:sz w:val="24"/>
        </w:rPr>
        <w:t>，使用合适工具在墙上确定支架打孔位，并进行打孔，保证水平情况下，安装支架，为合格；</w:t>
      </w:r>
    </w:p>
    <w:p w:rsidR="008B2D80" w:rsidRPr="00024DE3" w:rsidRDefault="008B2D80" w:rsidP="008B2D80">
      <w:pPr>
        <w:rPr>
          <w:sz w:val="24"/>
        </w:rPr>
      </w:pPr>
      <w:r w:rsidRPr="00024DE3">
        <w:rPr>
          <w:rFonts w:hint="eastAsia"/>
          <w:sz w:val="24"/>
        </w:rPr>
        <w:t>第三步：电视机上墙安装，并把防撞螺钉锁紧，为合格</w:t>
      </w:r>
    </w:p>
    <w:p w:rsidR="008B2D80" w:rsidRPr="00024DE3" w:rsidRDefault="008B2D80" w:rsidP="008B2D80">
      <w:pPr>
        <w:rPr>
          <w:sz w:val="24"/>
        </w:rPr>
      </w:pPr>
      <w:r w:rsidRPr="00024DE3">
        <w:rPr>
          <w:rFonts w:hint="eastAsia"/>
          <w:sz w:val="24"/>
        </w:rPr>
        <w:t>第四步：校验，能根据用户实际要求进行调整</w:t>
      </w:r>
    </w:p>
    <w:p w:rsidR="008B2D80" w:rsidRPr="00024DE3" w:rsidRDefault="008B2D80" w:rsidP="008B2D80">
      <w:pPr>
        <w:rPr>
          <w:sz w:val="24"/>
        </w:rPr>
      </w:pPr>
      <w:r w:rsidRPr="00024DE3">
        <w:rPr>
          <w:rFonts w:hint="eastAsia"/>
          <w:sz w:val="24"/>
        </w:rPr>
        <w:t>【学习过程】：</w:t>
      </w:r>
    </w:p>
    <w:p w:rsidR="008B2D80" w:rsidRPr="00024DE3" w:rsidRDefault="008B2D80" w:rsidP="008B2D80">
      <w:pPr>
        <w:rPr>
          <w:b/>
          <w:sz w:val="24"/>
        </w:rPr>
      </w:pPr>
      <w:r w:rsidRPr="00024DE3">
        <w:rPr>
          <w:rFonts w:hint="eastAsia"/>
          <w:b/>
          <w:sz w:val="24"/>
        </w:rPr>
        <w:t>课前准备</w:t>
      </w:r>
    </w:p>
    <w:p w:rsidR="008B2D80" w:rsidRPr="00024DE3" w:rsidRDefault="008B2D80" w:rsidP="008B2D80">
      <w:pPr>
        <w:rPr>
          <w:sz w:val="24"/>
        </w:rPr>
      </w:pPr>
      <w:r w:rsidRPr="00024DE3">
        <w:rPr>
          <w:rFonts w:hint="eastAsia"/>
          <w:sz w:val="24"/>
        </w:rPr>
        <w:t>1</w:t>
      </w:r>
      <w:r w:rsidRPr="00024DE3">
        <w:rPr>
          <w:rFonts w:hint="eastAsia"/>
          <w:b/>
          <w:bCs/>
          <w:sz w:val="24"/>
        </w:rPr>
        <w:t>、提前把班上的同学们分成了</w:t>
      </w:r>
      <w:r w:rsidRPr="00024DE3">
        <w:rPr>
          <w:rFonts w:hint="eastAsia"/>
          <w:b/>
          <w:bCs/>
          <w:sz w:val="24"/>
        </w:rPr>
        <w:t>4</w:t>
      </w:r>
      <w:r w:rsidRPr="00024DE3">
        <w:rPr>
          <w:rFonts w:hint="eastAsia"/>
          <w:b/>
          <w:bCs/>
          <w:sz w:val="24"/>
        </w:rPr>
        <w:t>人一小组，分工：安装员</w:t>
      </w:r>
      <w:r w:rsidRPr="00024DE3">
        <w:rPr>
          <w:rFonts w:hint="eastAsia"/>
          <w:b/>
          <w:bCs/>
          <w:sz w:val="24"/>
        </w:rPr>
        <w:t>2</w:t>
      </w:r>
      <w:r w:rsidRPr="00024DE3">
        <w:rPr>
          <w:rFonts w:hint="eastAsia"/>
          <w:b/>
          <w:bCs/>
          <w:sz w:val="24"/>
        </w:rPr>
        <w:t>人，记录员</w:t>
      </w:r>
      <w:r w:rsidRPr="00024DE3">
        <w:rPr>
          <w:rFonts w:hint="eastAsia"/>
          <w:b/>
          <w:bCs/>
          <w:sz w:val="24"/>
        </w:rPr>
        <w:t>1</w:t>
      </w:r>
      <w:r w:rsidRPr="00024DE3">
        <w:rPr>
          <w:rFonts w:hint="eastAsia"/>
          <w:b/>
          <w:bCs/>
          <w:sz w:val="24"/>
        </w:rPr>
        <w:t>人，安全监察员</w:t>
      </w:r>
      <w:r w:rsidRPr="00024DE3">
        <w:rPr>
          <w:rFonts w:hint="eastAsia"/>
          <w:b/>
          <w:bCs/>
          <w:sz w:val="24"/>
        </w:rPr>
        <w:t>1</w:t>
      </w:r>
      <w:r w:rsidRPr="00024DE3">
        <w:rPr>
          <w:rFonts w:hint="eastAsia"/>
          <w:b/>
          <w:bCs/>
          <w:sz w:val="24"/>
        </w:rPr>
        <w:t>人；</w:t>
      </w:r>
    </w:p>
    <w:p w:rsidR="008B2D80" w:rsidRPr="00024DE3" w:rsidRDefault="008B2D80" w:rsidP="008B2D80">
      <w:pPr>
        <w:rPr>
          <w:b/>
          <w:bCs/>
          <w:sz w:val="24"/>
        </w:rPr>
      </w:pPr>
      <w:r w:rsidRPr="00024DE3">
        <w:rPr>
          <w:rFonts w:hint="eastAsia"/>
          <w:sz w:val="24"/>
        </w:rPr>
        <w:t>2</w:t>
      </w:r>
      <w:r w:rsidRPr="00024DE3">
        <w:rPr>
          <w:rFonts w:hint="eastAsia"/>
          <w:sz w:val="24"/>
        </w:rPr>
        <w:t>、</w:t>
      </w:r>
      <w:r w:rsidRPr="00024DE3">
        <w:rPr>
          <w:rFonts w:hint="eastAsia"/>
          <w:b/>
          <w:bCs/>
          <w:sz w:val="24"/>
        </w:rPr>
        <w:t>准备安装工具。</w:t>
      </w:r>
    </w:p>
    <w:p w:rsidR="008B2D80" w:rsidRPr="00024DE3" w:rsidRDefault="008B2D80" w:rsidP="008B2D80">
      <w:pPr>
        <w:rPr>
          <w:bCs/>
          <w:sz w:val="24"/>
        </w:rPr>
      </w:pPr>
    </w:p>
    <w:p w:rsidR="008B2D80" w:rsidRPr="00024DE3" w:rsidRDefault="008B2D80" w:rsidP="008B2D80">
      <w:pPr>
        <w:rPr>
          <w:b/>
          <w:bCs/>
          <w:sz w:val="24"/>
        </w:rPr>
      </w:pPr>
      <w:r w:rsidRPr="00024DE3">
        <w:rPr>
          <w:rFonts w:hint="eastAsia"/>
          <w:b/>
          <w:bCs/>
          <w:sz w:val="24"/>
        </w:rPr>
        <w:t>引入：最近学校旅游实训室采购了一批电视机。可是因为疫情原因，电视机安装人员不能到校进行安装。现在总务处老师寻求我们电子专业师生帮助。</w:t>
      </w:r>
    </w:p>
    <w:p w:rsidR="008B2D80" w:rsidRPr="00024DE3" w:rsidRDefault="008B2D80" w:rsidP="008B2D80">
      <w:pPr>
        <w:rPr>
          <w:b/>
          <w:bCs/>
          <w:sz w:val="24"/>
        </w:rPr>
      </w:pPr>
    </w:p>
    <w:p w:rsidR="008B2D80" w:rsidRPr="00024DE3" w:rsidRDefault="008B2D80" w:rsidP="008B2D80">
      <w:pPr>
        <w:rPr>
          <w:b/>
          <w:sz w:val="24"/>
        </w:rPr>
      </w:pPr>
      <w:r w:rsidRPr="00024DE3">
        <w:rPr>
          <w:rFonts w:hint="eastAsia"/>
          <w:b/>
          <w:sz w:val="24"/>
        </w:rPr>
        <w:t>要求：电视机壁式安装</w:t>
      </w:r>
    </w:p>
    <w:p w:rsidR="008B2D80" w:rsidRPr="00024DE3" w:rsidRDefault="008B2D80" w:rsidP="008B2D80">
      <w:pPr>
        <w:rPr>
          <w:sz w:val="24"/>
        </w:rPr>
      </w:pPr>
    </w:p>
    <w:p w:rsidR="008B2D80" w:rsidRPr="00024DE3" w:rsidRDefault="008B2D80" w:rsidP="008B2D80">
      <w:pPr>
        <w:rPr>
          <w:b/>
          <w:sz w:val="24"/>
        </w:rPr>
      </w:pPr>
      <w:r w:rsidRPr="00024DE3">
        <w:rPr>
          <w:rFonts w:hint="eastAsia"/>
          <w:b/>
          <w:sz w:val="24"/>
        </w:rPr>
        <w:t>新课：</w:t>
      </w:r>
    </w:p>
    <w:p w:rsidR="008B2D80" w:rsidRPr="00024DE3" w:rsidRDefault="008B2D80" w:rsidP="008B2D80">
      <w:pPr>
        <w:numPr>
          <w:ilvl w:val="0"/>
          <w:numId w:val="7"/>
        </w:numPr>
        <w:rPr>
          <w:sz w:val="24"/>
        </w:rPr>
      </w:pPr>
      <w:r w:rsidRPr="00024DE3">
        <w:rPr>
          <w:rFonts w:hint="eastAsia"/>
          <w:sz w:val="24"/>
        </w:rPr>
        <w:t>电视机壁式安装需要哪些工具？</w:t>
      </w:r>
    </w:p>
    <w:p w:rsidR="008B2D80" w:rsidRPr="00024DE3" w:rsidRDefault="008B2D80" w:rsidP="008B2D80">
      <w:pPr>
        <w:ind w:left="420"/>
        <w:rPr>
          <w:sz w:val="24"/>
        </w:rPr>
      </w:pPr>
      <w:r w:rsidRPr="00024DE3">
        <w:rPr>
          <w:noProof/>
          <w:sz w:val="24"/>
        </w:rPr>
        <w:drawing>
          <wp:anchor distT="0" distB="0" distL="114300" distR="114300" simplePos="0" relativeHeight="251709440" behindDoc="0" locked="0" layoutInCell="1" allowOverlap="1">
            <wp:simplePos x="0" y="0"/>
            <wp:positionH relativeFrom="column">
              <wp:posOffset>219075</wp:posOffset>
            </wp:positionH>
            <wp:positionV relativeFrom="paragraph">
              <wp:posOffset>97155</wp:posOffset>
            </wp:positionV>
            <wp:extent cx="2571750" cy="1390650"/>
            <wp:effectExtent l="0" t="0" r="0" b="0"/>
            <wp:wrapSquare wrapText="bothSides"/>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788" b="6813"/>
                    <a:stretch>
                      <a:fillRect/>
                    </a:stretch>
                  </pic:blipFill>
                  <pic:spPr bwMode="auto">
                    <a:xfrm>
                      <a:off x="0" y="0"/>
                      <a:ext cx="2571750" cy="1390650"/>
                    </a:xfrm>
                    <a:prstGeom prst="rect">
                      <a:avLst/>
                    </a:prstGeom>
                    <a:noFill/>
                    <a:ln>
                      <a:noFill/>
                    </a:ln>
                  </pic:spPr>
                </pic:pic>
              </a:graphicData>
            </a:graphic>
          </wp:anchor>
        </w:drawing>
      </w:r>
    </w:p>
    <w:p w:rsidR="008B2D80" w:rsidRPr="00024DE3" w:rsidRDefault="008B2D80" w:rsidP="008B2D80">
      <w:pPr>
        <w:ind w:left="420"/>
        <w:rPr>
          <w:sz w:val="24"/>
        </w:rPr>
      </w:pPr>
    </w:p>
    <w:p w:rsidR="008B2D80" w:rsidRPr="00024DE3" w:rsidRDefault="008B2D80" w:rsidP="008B2D80">
      <w:pPr>
        <w:ind w:left="420"/>
        <w:rPr>
          <w:sz w:val="24"/>
        </w:rPr>
      </w:pPr>
    </w:p>
    <w:p w:rsidR="008B2D80" w:rsidRPr="00024DE3" w:rsidRDefault="008B2D80" w:rsidP="008B2D80">
      <w:pPr>
        <w:ind w:left="420"/>
        <w:rPr>
          <w:sz w:val="24"/>
        </w:rPr>
      </w:pPr>
    </w:p>
    <w:p w:rsidR="008B2D80" w:rsidRPr="00024DE3" w:rsidRDefault="008B2D80" w:rsidP="008B2D80">
      <w:pPr>
        <w:ind w:left="420"/>
        <w:rPr>
          <w:sz w:val="24"/>
        </w:rPr>
      </w:pPr>
    </w:p>
    <w:p w:rsidR="008B2D80" w:rsidRPr="00024DE3" w:rsidRDefault="008B2D80" w:rsidP="008B2D80">
      <w:pPr>
        <w:rPr>
          <w:sz w:val="24"/>
        </w:rPr>
      </w:pPr>
    </w:p>
    <w:p w:rsidR="008B2D80" w:rsidRPr="00024DE3" w:rsidRDefault="008B2D80" w:rsidP="008B2D80">
      <w:pPr>
        <w:numPr>
          <w:ilvl w:val="0"/>
          <w:numId w:val="7"/>
        </w:numPr>
        <w:rPr>
          <w:sz w:val="24"/>
        </w:rPr>
      </w:pPr>
      <w:r w:rsidRPr="00024DE3">
        <w:rPr>
          <w:rFonts w:hint="eastAsia"/>
          <w:sz w:val="24"/>
        </w:rPr>
        <w:t>壁式支架安装步骤</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第一步：测量观赏者高度</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第二步：</w:t>
      </w:r>
      <w:r w:rsidRPr="00024DE3">
        <w:rPr>
          <w:rFonts w:hint="eastAsia"/>
          <w:sz w:val="24"/>
        </w:rPr>
        <w:t xml:space="preserve"> </w:t>
      </w:r>
      <w:r w:rsidRPr="00024DE3">
        <w:rPr>
          <w:rFonts w:hint="eastAsia"/>
          <w:sz w:val="24"/>
        </w:rPr>
        <w:t>安装挂架</w:t>
      </w:r>
      <w:r w:rsidRPr="00024DE3">
        <w:rPr>
          <w:sz w:val="24"/>
        </w:rPr>
        <w:t>—</w:t>
      </w:r>
      <w:r w:rsidRPr="00024DE3">
        <w:rPr>
          <w:rFonts w:hint="eastAsia"/>
          <w:sz w:val="24"/>
        </w:rPr>
        <w:t>测量挂钩到电视机下缘距离</w:t>
      </w:r>
      <w:r w:rsidRPr="00024DE3">
        <w:rPr>
          <w:sz w:val="24"/>
        </w:rPr>
        <w:t>D</w:t>
      </w:r>
    </w:p>
    <w:p w:rsidR="008B2D80" w:rsidRPr="00024DE3" w:rsidRDefault="008B2D80" w:rsidP="008B2D80">
      <w:pPr>
        <w:rPr>
          <w:sz w:val="24"/>
        </w:rPr>
      </w:pPr>
      <w:r w:rsidRPr="00024DE3">
        <w:rPr>
          <w:rFonts w:hint="eastAsia"/>
          <w:sz w:val="24"/>
        </w:rPr>
        <w:t>安装挂架步骤是怎样的？</w:t>
      </w:r>
    </w:p>
    <w:p w:rsidR="008B2D80" w:rsidRPr="00024DE3" w:rsidRDefault="008B2D80" w:rsidP="008B2D80">
      <w:pPr>
        <w:rPr>
          <w:sz w:val="24"/>
        </w:rPr>
      </w:pPr>
    </w:p>
    <w:p w:rsidR="008B2D80" w:rsidRPr="00024DE3" w:rsidRDefault="008B2D80" w:rsidP="008B2D80">
      <w:pPr>
        <w:rPr>
          <w:sz w:val="24"/>
        </w:rPr>
      </w:pPr>
    </w:p>
    <w:p w:rsidR="008B2D80" w:rsidRPr="00024DE3" w:rsidRDefault="008B2D80" w:rsidP="008B2D80">
      <w:pPr>
        <w:rPr>
          <w:color w:val="000000"/>
          <w:sz w:val="24"/>
        </w:rPr>
      </w:pPr>
      <w:r w:rsidRPr="00024DE3">
        <w:rPr>
          <w:rFonts w:hint="eastAsia"/>
          <w:sz w:val="24"/>
        </w:rPr>
        <w:t>安装时应注意</w:t>
      </w:r>
      <w:r w:rsidRPr="00024DE3">
        <w:rPr>
          <w:rFonts w:hint="eastAsia"/>
          <w:b/>
          <w:color w:val="FF0000"/>
          <w:sz w:val="24"/>
        </w:rPr>
        <w:t>挂架方向</w:t>
      </w:r>
    </w:p>
    <w:p w:rsidR="008B2D80" w:rsidRPr="00024DE3" w:rsidRDefault="008B2D80" w:rsidP="008B2D80">
      <w:pPr>
        <w:rPr>
          <w:sz w:val="24"/>
        </w:rPr>
      </w:pPr>
      <w:r w:rsidRPr="00024DE3">
        <w:rPr>
          <w:rFonts w:hint="eastAsia"/>
          <w:sz w:val="24"/>
        </w:rPr>
        <w:t>测量挂钩到电视机下缘距离</w:t>
      </w:r>
      <w:r w:rsidRPr="00024DE3">
        <w:rPr>
          <w:sz w:val="24"/>
        </w:rPr>
        <w:t>D</w:t>
      </w:r>
      <w:r w:rsidRPr="00024DE3">
        <w:rPr>
          <w:rFonts w:hint="eastAsia"/>
          <w:sz w:val="24"/>
        </w:rPr>
        <w:t>=</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第三步：安装回型支架</w:t>
      </w:r>
    </w:p>
    <w:p w:rsidR="008B2D80" w:rsidRPr="00024DE3" w:rsidRDefault="008B2D80" w:rsidP="008B2D80">
      <w:pPr>
        <w:rPr>
          <w:sz w:val="24"/>
        </w:rPr>
      </w:pPr>
    </w:p>
    <w:p w:rsidR="008B2D80" w:rsidRPr="00024DE3" w:rsidRDefault="008B2D80" w:rsidP="008B2D80">
      <w:pPr>
        <w:rPr>
          <w:sz w:val="24"/>
        </w:rPr>
      </w:pPr>
      <w:r w:rsidRPr="00024DE3">
        <w:rPr>
          <w:sz w:val="24"/>
        </w:rPr>
        <w:t>1</w:t>
      </w:r>
      <w:r w:rsidRPr="00024DE3">
        <w:rPr>
          <w:rFonts w:hint="eastAsia"/>
          <w:sz w:val="24"/>
        </w:rPr>
        <w:t>、测量回型支架上缘到地面的距离</w:t>
      </w:r>
      <w:r w:rsidRPr="00024DE3">
        <w:rPr>
          <w:sz w:val="24"/>
        </w:rPr>
        <w:t>H</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距离</w:t>
      </w:r>
      <w:r w:rsidRPr="00024DE3">
        <w:rPr>
          <w:sz w:val="24"/>
        </w:rPr>
        <w:t>H</w:t>
      </w:r>
      <w:r w:rsidRPr="00024DE3">
        <w:rPr>
          <w:rFonts w:hint="eastAsia"/>
          <w:sz w:val="24"/>
        </w:rPr>
        <w:t>=</w:t>
      </w:r>
      <w:r w:rsidRPr="00024DE3">
        <w:rPr>
          <w:rFonts w:hint="eastAsia"/>
          <w:sz w:val="24"/>
        </w:rPr>
        <w:t>挂钩到电视机下缘距离</w:t>
      </w:r>
      <w:r w:rsidRPr="00024DE3">
        <w:rPr>
          <w:sz w:val="24"/>
        </w:rPr>
        <w:t>D</w:t>
      </w:r>
      <w:r w:rsidRPr="00024DE3">
        <w:rPr>
          <w:rFonts w:hint="eastAsia"/>
          <w:sz w:val="24"/>
        </w:rPr>
        <w:t>+</w:t>
      </w:r>
      <w:r w:rsidRPr="00024DE3">
        <w:rPr>
          <w:rFonts w:hint="eastAsia"/>
          <w:sz w:val="24"/>
        </w:rPr>
        <w:t>电视机下缘到地面距离</w:t>
      </w:r>
      <w:r w:rsidRPr="00024DE3">
        <w:rPr>
          <w:sz w:val="24"/>
        </w:rPr>
        <w:t>d</w:t>
      </w:r>
      <w:r w:rsidRPr="00024DE3">
        <w:rPr>
          <w:rFonts w:hint="eastAsia"/>
          <w:sz w:val="24"/>
        </w:rPr>
        <w:t>（一般距离为</w:t>
      </w:r>
      <w:r w:rsidRPr="00024DE3">
        <w:rPr>
          <w:sz w:val="24"/>
        </w:rPr>
        <w:t>75cm—85cm</w:t>
      </w:r>
      <w:r w:rsidRPr="00024DE3">
        <w:rPr>
          <w:rFonts w:hint="eastAsia"/>
          <w:sz w:val="24"/>
        </w:rPr>
        <w:t>）</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距离</w:t>
      </w:r>
      <w:r w:rsidRPr="00024DE3">
        <w:rPr>
          <w:sz w:val="24"/>
        </w:rPr>
        <w:t>H</w:t>
      </w:r>
      <w:r w:rsidRPr="00024DE3">
        <w:rPr>
          <w:rFonts w:hint="eastAsia"/>
          <w:sz w:val="24"/>
        </w:rPr>
        <w:t>=</w:t>
      </w:r>
    </w:p>
    <w:p w:rsidR="008B2D80" w:rsidRPr="00024DE3" w:rsidRDefault="008B2D80" w:rsidP="008B2D80">
      <w:pPr>
        <w:rPr>
          <w:sz w:val="24"/>
        </w:rPr>
      </w:pPr>
    </w:p>
    <w:p w:rsidR="008B2D80" w:rsidRPr="00024DE3" w:rsidRDefault="00C373EC" w:rsidP="008B2D80">
      <w:pPr>
        <w:rPr>
          <w:sz w:val="24"/>
        </w:rPr>
      </w:pPr>
      <w:r>
        <w:rPr>
          <w:noProof/>
          <w:sz w:val="24"/>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椭圆形标注 57" o:spid="_x0000_s1031" type="#_x0000_t63" style="position:absolute;left:0;text-align:left;margin-left:150.3pt;margin-top:1.65pt;width:90.4pt;height:53.2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" adj="-10626,21235" fillcolor="#f79646" strokecolor="#f2f2f2" strokeweight="3pt">
            <v:shadow on="t" color="#974706" opacity=".5" offset="1pt"/>
            <v:textbox>
              <w:txbxContent>
                <w:p w:rsidR="008B2D80" w:rsidRPr="002E030B" w:rsidRDefault="008B2D80" w:rsidP="008B2D80">
                  <w:pPr>
                    <w:ind w:firstLineChars="50" w:firstLine="141"/>
                    <w:rPr>
                      <w:b/>
                      <w:sz w:val="28"/>
                      <w:szCs w:val="28"/>
                    </w:rPr>
                  </w:pPr>
                  <w:r w:rsidRPr="002E030B">
                    <w:rPr>
                      <w:rFonts w:hint="eastAsia"/>
                      <w:b/>
                      <w:sz w:val="28"/>
                      <w:szCs w:val="28"/>
                    </w:rPr>
                    <w:t>安全</w:t>
                  </w:r>
                </w:p>
              </w:txbxContent>
            </v:textbox>
          </v:shape>
        </w:pict>
      </w:r>
      <w:r w:rsidR="008B2D80" w:rsidRPr="00024DE3">
        <w:rPr>
          <w:sz w:val="24"/>
        </w:rPr>
        <w:t>2</w:t>
      </w:r>
      <w:r w:rsidR="008B2D80" w:rsidRPr="00024DE3">
        <w:rPr>
          <w:rFonts w:hint="eastAsia"/>
          <w:sz w:val="24"/>
        </w:rPr>
        <w:t>、利用</w:t>
      </w:r>
      <w:r w:rsidR="008B2D80" w:rsidRPr="00024DE3">
        <w:rPr>
          <w:rFonts w:hint="eastAsia"/>
          <w:b/>
          <w:sz w:val="24"/>
        </w:rPr>
        <w:t>水平仪</w:t>
      </w:r>
      <w:r w:rsidR="008B2D80" w:rsidRPr="00024DE3">
        <w:rPr>
          <w:rFonts w:hint="eastAsia"/>
          <w:sz w:val="24"/>
        </w:rPr>
        <w:t>确定打孔位置</w:t>
      </w:r>
    </w:p>
    <w:p w:rsidR="008B2D80" w:rsidRPr="00024DE3" w:rsidRDefault="008B2D80" w:rsidP="008B2D80">
      <w:pPr>
        <w:rPr>
          <w:sz w:val="24"/>
        </w:rPr>
      </w:pPr>
    </w:p>
    <w:p w:rsidR="008B2D80" w:rsidRPr="00024DE3" w:rsidRDefault="008B2D80" w:rsidP="008B2D80">
      <w:pPr>
        <w:rPr>
          <w:sz w:val="24"/>
        </w:rPr>
      </w:pPr>
      <w:r w:rsidRPr="00024DE3">
        <w:rPr>
          <w:sz w:val="24"/>
        </w:rPr>
        <w:t>3</w:t>
      </w:r>
      <w:r w:rsidRPr="00024DE3">
        <w:rPr>
          <w:rFonts w:hint="eastAsia"/>
          <w:sz w:val="24"/>
        </w:rPr>
        <w:t>、打孔，安装回型支架</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第四步：电视机上墙固定</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注意：挂架下端螺钉一定要拧紧。</w:t>
      </w:r>
    </w:p>
    <w:p w:rsidR="008B2D80" w:rsidRPr="00024DE3" w:rsidRDefault="008B2D80" w:rsidP="008B2D80">
      <w:pPr>
        <w:rPr>
          <w:sz w:val="24"/>
        </w:rPr>
      </w:pPr>
    </w:p>
    <w:p w:rsidR="008B2D80" w:rsidRPr="00024DE3" w:rsidRDefault="008B2D80" w:rsidP="008B2D80">
      <w:pPr>
        <w:rPr>
          <w:b/>
          <w:sz w:val="24"/>
        </w:rPr>
      </w:pPr>
      <w:r w:rsidRPr="00024DE3">
        <w:rPr>
          <w:rFonts w:hint="eastAsia"/>
          <w:b/>
          <w:sz w:val="24"/>
        </w:rPr>
        <w:t>目的：防止碰撞</w:t>
      </w:r>
    </w:p>
    <w:p w:rsidR="008B2D80" w:rsidRPr="00024DE3" w:rsidRDefault="008B2D80" w:rsidP="008B2D80">
      <w:pPr>
        <w:rPr>
          <w:sz w:val="24"/>
        </w:rPr>
      </w:pPr>
    </w:p>
    <w:p w:rsidR="008B2D80" w:rsidRPr="00024DE3" w:rsidRDefault="008B2D80" w:rsidP="008B2D80">
      <w:pPr>
        <w:rPr>
          <w:sz w:val="24"/>
        </w:rPr>
      </w:pPr>
      <w:r w:rsidRPr="00024DE3">
        <w:rPr>
          <w:rFonts w:hint="eastAsia"/>
          <w:sz w:val="24"/>
        </w:rPr>
        <w:t>第五步：校验、清洁</w:t>
      </w:r>
    </w:p>
    <w:p w:rsidR="008B2D80" w:rsidRPr="00024DE3" w:rsidRDefault="008B2D80" w:rsidP="008B2D80">
      <w:pPr>
        <w:rPr>
          <w:sz w:val="24"/>
        </w:rPr>
      </w:pPr>
      <w:r w:rsidRPr="00024DE3">
        <w:rPr>
          <w:rFonts w:hint="eastAsia"/>
          <w:sz w:val="24"/>
        </w:rPr>
        <w:t>以人为本，以用户舒适为标准</w:t>
      </w:r>
    </w:p>
    <w:p w:rsidR="008B2D80" w:rsidRPr="00024DE3" w:rsidRDefault="008B2D80" w:rsidP="008B2D80">
      <w:pPr>
        <w:rPr>
          <w:sz w:val="24"/>
        </w:rPr>
      </w:pPr>
    </w:p>
    <w:p w:rsidR="008B2D80" w:rsidRPr="00024DE3" w:rsidRDefault="008B2D80" w:rsidP="008B2D80">
      <w:pPr>
        <w:rPr>
          <w:b/>
          <w:sz w:val="24"/>
        </w:rPr>
      </w:pPr>
      <w:r w:rsidRPr="00024DE3">
        <w:rPr>
          <w:rFonts w:hint="eastAsia"/>
          <w:b/>
          <w:sz w:val="24"/>
        </w:rPr>
        <w:t>总</w:t>
      </w:r>
      <w:r w:rsidRPr="00024DE3">
        <w:rPr>
          <w:rFonts w:hint="eastAsia"/>
          <w:b/>
          <w:sz w:val="24"/>
        </w:rPr>
        <w:t xml:space="preserve"> </w:t>
      </w:r>
      <w:r w:rsidRPr="00024DE3">
        <w:rPr>
          <w:rFonts w:hint="eastAsia"/>
          <w:b/>
          <w:sz w:val="24"/>
        </w:rPr>
        <w:t>结：</w:t>
      </w:r>
    </w:p>
    <w:p w:rsidR="008B2D80" w:rsidRPr="00024DE3" w:rsidRDefault="008B2D80" w:rsidP="008B2D80">
      <w:pPr>
        <w:rPr>
          <w:sz w:val="24"/>
        </w:rPr>
      </w:pPr>
      <w:r w:rsidRPr="00024DE3">
        <w:rPr>
          <w:sz w:val="24"/>
        </w:rPr>
        <w:t>1</w:t>
      </w:r>
      <w:r w:rsidRPr="00024DE3">
        <w:rPr>
          <w:rFonts w:hint="eastAsia"/>
          <w:sz w:val="24"/>
        </w:rPr>
        <w:t>、电视机壁式安装工具</w:t>
      </w:r>
    </w:p>
    <w:p w:rsidR="008B2D80" w:rsidRPr="00024DE3" w:rsidRDefault="008B2D80" w:rsidP="008B2D80">
      <w:pPr>
        <w:rPr>
          <w:sz w:val="24"/>
        </w:rPr>
      </w:pPr>
      <w:r w:rsidRPr="00024DE3">
        <w:rPr>
          <w:sz w:val="24"/>
        </w:rPr>
        <w:t>2</w:t>
      </w:r>
      <w:r w:rsidRPr="00024DE3">
        <w:rPr>
          <w:rFonts w:hint="eastAsia"/>
          <w:sz w:val="24"/>
        </w:rPr>
        <w:t>、电视机壁式安装步骤</w:t>
      </w:r>
    </w:p>
    <w:p w:rsidR="008B2D80" w:rsidRPr="00024DE3" w:rsidRDefault="008B2D80" w:rsidP="008B2D80">
      <w:pPr>
        <w:rPr>
          <w:sz w:val="24"/>
        </w:rPr>
      </w:pPr>
      <w:r w:rsidRPr="00024DE3">
        <w:rPr>
          <w:sz w:val="24"/>
        </w:rPr>
        <w:t>3</w:t>
      </w:r>
      <w:r w:rsidRPr="00024DE3">
        <w:rPr>
          <w:rFonts w:hint="eastAsia"/>
          <w:sz w:val="24"/>
        </w:rPr>
        <w:t>、重点在回型支架安装中的测量和打孔</w:t>
      </w:r>
    </w:p>
    <w:p w:rsidR="008B2D80" w:rsidRPr="00024DE3" w:rsidRDefault="008B2D80" w:rsidP="008B2D80">
      <w:pPr>
        <w:rPr>
          <w:sz w:val="24"/>
        </w:rPr>
      </w:pPr>
      <w:r w:rsidRPr="00024DE3">
        <w:rPr>
          <w:sz w:val="24"/>
        </w:rPr>
        <w:t>4</w:t>
      </w:r>
      <w:r w:rsidRPr="00024DE3">
        <w:rPr>
          <w:rFonts w:hint="eastAsia"/>
          <w:sz w:val="24"/>
        </w:rPr>
        <w:t>、校验：以人为本，以用户舒适为标准</w:t>
      </w:r>
    </w:p>
    <w:p w:rsidR="008B2D80" w:rsidRPr="00D55AB5" w:rsidRDefault="008B2D80" w:rsidP="008B2D80"/>
    <w:p w:rsidR="008B2D80" w:rsidRPr="008B2D80" w:rsidRDefault="008B2D80" w:rsidP="008B2D80">
      <w:pPr>
        <w:pStyle w:val="a0"/>
        <w:ind w:left="0"/>
        <w:rPr>
          <w:rFonts w:ascii="微软雅黑" w:eastAsia="微软雅黑" w:hAnsi="微软雅黑" w:cs="微软雅黑"/>
          <w:b/>
          <w:sz w:val="32"/>
          <w:szCs w:val="32"/>
        </w:rPr>
      </w:pPr>
    </w:p>
    <w:sectPr w:rsidR="008B2D80" w:rsidRPr="008B2D80" w:rsidSect="000E25CA">
      <w:footerReference w:type="default" r:id="rId28"/>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11F8C" w:rsidRDefault="00B11F8C">
      <w:r>
        <w:separator/>
      </w:r>
    </w:p>
  </w:endnote>
  <w:endnote w:type="continuationSeparator" w:id="0">
    <w:p w:rsidR="00B11F8C" w:rsidRDefault="00B11F8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等线">
    <w:altName w:val="微软雅黑"/>
    <w:charset w:val="86"/>
    <w:family w:val="auto"/>
    <w:pitch w:val="default"/>
    <w:sig w:usb0="00000000" w:usb1="00000000"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方正仿宋_GBK">
    <w:altName w:val="宋体"/>
    <w:charset w:val="86"/>
    <w:family w:val="auto"/>
    <w:pitch w:val="default"/>
    <w:sig w:usb0="00000000" w:usb1="080E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1819" w:rsidRDefault="00C373EC">
    <w:pPr>
      <w:pStyle w:val="a4"/>
    </w:pPr>
    <w:r>
      <w:rPr>
        <w:noProof/>
      </w:rPr>
      <w:pict>
        <v:shape id="任意多边形: 形状 12" o:spid="_x0000_s2055" style="position:absolute;margin-left:0;margin-top:0;width:187.4pt;height:143.4pt;rotation:90;z-index:251666432;mso-position-horizontal:left;mso-position-horizontal-relative:page;mso-position-vertical:bottom;mso-position-vertical-relative:page;v-text-anchor:middle" coordsize="2178348,1692398" o:spt="100" o:gfxdata="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" adj="0,,0" path="m,1692398l1728193,r450155,440831l2178348,1692398xe" fillcolor="#0f4b91" stroked="f" strokeweight="1.25pt">
          <v:stroke joinstyle="round"/>
          <v:formulas/>
          <v:path o:connecttype="segments" o:connectlocs="0,1821180;1888157,0;2379980,474375;2379980,1821180" o:connectangles="0,0,0,0"/>
          <w10:wrap anchorx="page" anchory="page"/>
        </v:shape>
      </w:pict>
    </w: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054" type="#_x0000_t5" style="position:absolute;margin-left:0;margin-top:0;width:238.6pt;height:118.6pt;z-index:251665408;mso-position-horizontal:left;mso-position-horizontal-relative:page;mso-position-vertical:bottom;mso-position-vertical-relative:page;v-text-anchor:middle" o:gfxdata="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kY7W1QAAAAUBAAAPAAAAAAAAAAEAIAAAACIA&#10;AABkcnMvZG93bnJldi54bWxQSwECFAAUAAAACACHTuJAeNThBX4CAADPBAAADgAAAAAAAAABACAA&#10;AAAkAQAAZHJzL2Uyb0RvYy54bWxQSwUGAAAAAAYABgBZAQAAFAYAAAAA&#10;" fillcolor="#166ed8" stroked="f" strokeweight="1.25pt">
          <w10:wrap anchorx="page" anchory="page"/>
        </v:shape>
      </w:pict>
    </w:r>
    <w:r>
      <w:rPr>
        <w:noProof/>
      </w:rPr>
      <w:pict>
        <v:shapetype id="_x0000_t202" coordsize="21600,21600" o:spt="202" path="m,l,21600r21600,l21600,xe">
          <v:stroke joinstyle="miter"/>
          <v:path gradientshapeok="t" o:connecttype="rect"/>
        </v:shapetype>
        <v:shape id="文本框 14" o:spid="_x0000_s2053" type="#_x0000_t202" style="position:absolute;margin-left:234.7pt;margin-top:0;width:162.95pt;height:47.95pt;z-index:251657216;visibility:visible;mso-wrap-style:none;mso-position-horizontal:right;mso-position-horizontal-relative:page;mso-position-vertical:bottom;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" filled="f" stroked="f">
          <v:textbox style="mso-fit-shape-to-text:t">
            <w:txbxContent>
              <w:p w:rsidR="00051819" w:rsidRDefault="00CF54C6">
                <w:pPr>
                  <w:pStyle w:val="a6"/>
                  <w:jc w:val="center"/>
                  <w:rPr>
                    <w:rFonts w:ascii="微软雅黑" w:eastAsia="微软雅黑" w:hAnsi="微软雅黑" w:cs="微软雅黑"/>
                    <w:sz w:val="44"/>
                    <w:szCs w:val="44"/>
                  </w:rPr>
                </w:pPr>
                <w:r>
                  <w:rPr>
                    <w:rFonts w:ascii="微软雅黑" w:eastAsia="微软雅黑" w:hAnsi="微软雅黑" w:cs="微软雅黑" w:hint="eastAsia"/>
                    <w:b/>
                    <w:color w:val="0F4B91"/>
                    <w:kern w:val="24"/>
                    <w:sz w:val="44"/>
                    <w:szCs w:val="44"/>
                  </w:rPr>
                  <w:t>黄洪刚名师工作室2022年</w:t>
                </w:r>
                <w:r w:rsidR="000E25CA">
                  <w:rPr>
                    <w:rFonts w:ascii="微软雅黑" w:eastAsia="微软雅黑" w:hAnsi="微软雅黑" w:cs="微软雅黑" w:hint="eastAsia"/>
                    <w:b/>
                    <w:color w:val="0F4B91"/>
                    <w:kern w:val="24"/>
                    <w:sz w:val="44"/>
                    <w:szCs w:val="44"/>
                  </w:rPr>
                  <w:t>4</w:t>
                </w:r>
                <w:r>
                  <w:rPr>
                    <w:rFonts w:ascii="微软雅黑" w:eastAsia="微软雅黑" w:hAnsi="微软雅黑" w:cs="微软雅黑" w:hint="eastAsia"/>
                    <w:b/>
                    <w:color w:val="0F4B91"/>
                    <w:kern w:val="24"/>
                    <w:sz w:val="44"/>
                    <w:szCs w:val="44"/>
                  </w:rPr>
                  <w:t>月简报</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1819" w:rsidRDefault="00C373EC">
    <w:pPr>
      <w:pStyle w:val="a4"/>
    </w:pPr>
    <w:r>
      <w:rPr>
        <w:noProof/>
      </w:rPr>
      <w:pict>
        <v:shapetype id="_x0000_t202" coordsize="21600,21600" o:spt="202" path="m,l,21600r21600,l21600,xe">
          <v:stroke joinstyle="miter"/>
          <v:path gradientshapeok="t" o:connecttype="rect"/>
        </v:shapetype>
        <v:shape id="文本框 207" o:spid="_x0000_s2052" type="#_x0000_t202" style="position:absolute;margin-left:0;margin-top:0;width:2in;height:2in;z-index:251654144;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ONX2EZQIAABUFAAAOAAAAAAAAAAAAAAAAAC4CAABkcnMvZTJvRG9j&#10;LnhtbFBLAQItABQABgAIAAAAIQBxqtG51wAAAAUBAAAPAAAAAAAAAAAAAAAAAL8EAABkcnMvZG93&#10;bnJldi54bWxQSwUGAAAAAAQABADzAAAAwwUAAAAA&#10;" filled="f" stroked="f" strokeweight=".5pt">
          <v:textbox style="mso-fit-shape-to-text:t" inset="0,0,0,0">
            <w:txbxContent>
              <w:p w:rsidR="00051819" w:rsidRDefault="00C373EC">
                <w:pPr>
                  <w:pStyle w:val="a4"/>
                </w:pPr>
                <w:r>
                  <w:fldChar w:fldCharType="begin"/>
                </w:r>
                <w:r w:rsidR="00CF54C6">
                  <w:instrText xml:space="preserve"> PAGE  \* MERGEFORMAT </w:instrText>
                </w:r>
                <w:r>
                  <w:fldChar w:fldCharType="separate"/>
                </w:r>
                <w:r w:rsidR="00CF54C6">
                  <w:t>1</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1819" w:rsidRDefault="00C373EC">
    <w:pPr>
      <w:pStyle w:val="a4"/>
    </w:pP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0" o:spid="_x0000_s2051" type="#_x0000_t5" style="position:absolute;margin-left:0;margin-top:724pt;width:238.6pt;height:118.6pt;z-index:25165824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" fillcolor="#166ed8" stroked="f" strokeweight="1.25pt">
          <v:textbox>
            <w:txbxContent>
              <w:p w:rsidR="00051819" w:rsidRDefault="00051819">
                <w:pPr>
                  <w:jc w:val="center"/>
                </w:pPr>
              </w:p>
            </w:txbxContent>
          </v:textbox>
          <w10:wrap anchorx="page" anchory="page"/>
        </v:shape>
      </w:pict>
    </w:r>
    <w:r>
      <w:rPr>
        <w:noProof/>
      </w:rPr>
      <w:pict>
        <v:shape id="_x0000_s2050" style="position:absolute;margin-left:0;margin-top:0;width:187.4pt;height:143.4pt;rotation:90;z-index:251668480;mso-position-horizontal:left;mso-position-horizontal-relative:page;mso-position-vertical:bottom;mso-position-vertical-relative:page;v-text-anchor:middle" coordsize="2178348,1692398" o:spt="100" o:gfxdata="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NdVb/bWAAAABQEAAA8AAAAAAAAAAQAg&#10;AAAAIgAAAGRycy9kb3ducmV2LnhtbFBLAQIUABQAAAAIAIdO4kAbjFl4nwMAALoIAAAOAAAAAAAA&#10;AAEAIAAAACUBAABkcnMvZTJvRG9jLnhtbFBLBQYAAAAABgAGAFkBAAA2BwAAAAA=&#10;" adj="0,,0" path="m,1692398l1728193,r450155,440831l2178348,1692398xe" fillcolor="#0f4b91" stroked="f" strokeweight="1.25pt">
          <v:stroke joinstyle="round"/>
          <v:formulas/>
          <v:path o:connecttype="segments" o:connectlocs="0,1821180;1888157,0;2379980,474375;2379980,1821180" o:connectangles="0,0,0,0"/>
          <w10:wrap anchorx="page" anchory="page"/>
        </v:shape>
      </w:pict>
    </w:r>
    <w:r>
      <w:rPr>
        <w:noProof/>
      </w:rPr>
      <w:pict>
        <v:shapetype id="_x0000_t202" coordsize="21600,21600" o:spt="202" path="m,l,21600r21600,l21600,xe">
          <v:stroke joinstyle="miter"/>
          <v:path gradientshapeok="t" o:connecttype="rect"/>
        </v:shapetype>
        <v:shape id="_x0000_s2049" type="#_x0000_t202" style="position:absolute;margin-left:234.7pt;margin-top:0;width:162.95pt;height:47.95pt;z-index:251661312;visibility:visible;mso-wrap-style:none;mso-position-horizontal:right;mso-position-horizontal-relative:page;mso-position-vertical:bottom;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" filled="f" stroked="f">
          <v:textbox style="mso-fit-shape-to-text:t">
            <w:txbxContent>
              <w:p w:rsidR="00051819" w:rsidRDefault="00CF54C6">
                <w:pPr>
                  <w:pStyle w:val="a6"/>
                  <w:jc w:val="center"/>
                  <w:rPr>
                    <w:rFonts w:ascii="微软雅黑" w:eastAsia="微软雅黑" w:hAnsi="微软雅黑" w:cs="微软雅黑"/>
                    <w:sz w:val="44"/>
                    <w:szCs w:val="44"/>
                  </w:rPr>
                </w:pPr>
                <w:r>
                  <w:rPr>
                    <w:rFonts w:ascii="微软雅黑" w:eastAsia="微软雅黑" w:hAnsi="微软雅黑" w:cs="微软雅黑" w:hint="eastAsia"/>
                    <w:b/>
                    <w:color w:val="0F4B91"/>
                    <w:kern w:val="24"/>
                    <w:sz w:val="44"/>
                    <w:szCs w:val="44"/>
                  </w:rPr>
                  <w:t>黄洪刚名师工作室2022年</w:t>
                </w:r>
                <w:r w:rsidR="004114DE">
                  <w:rPr>
                    <w:rFonts w:ascii="微软雅黑" w:eastAsia="微软雅黑" w:hAnsi="微软雅黑" w:cs="微软雅黑" w:hint="eastAsia"/>
                    <w:b/>
                    <w:color w:val="0F4B91"/>
                    <w:kern w:val="24"/>
                    <w:sz w:val="44"/>
                    <w:szCs w:val="44"/>
                  </w:rPr>
                  <w:t>4</w:t>
                </w:r>
                <w:r>
                  <w:rPr>
                    <w:rFonts w:ascii="微软雅黑" w:eastAsia="微软雅黑" w:hAnsi="微软雅黑" w:cs="微软雅黑" w:hint="eastAsia"/>
                    <w:b/>
                    <w:color w:val="0F4B91"/>
                    <w:kern w:val="24"/>
                    <w:sz w:val="44"/>
                    <w:szCs w:val="44"/>
                  </w:rPr>
                  <w:t>月简报</w:t>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11F8C" w:rsidRDefault="00B11F8C">
      <w:r>
        <w:separator/>
      </w:r>
    </w:p>
  </w:footnote>
  <w:footnote w:type="continuationSeparator" w:id="0">
    <w:p w:rsidR="00B11F8C" w:rsidRDefault="00B11F8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1819" w:rsidRDefault="00051819">
    <w:pPr>
      <w:pStyle w:val="a5"/>
      <w:pBdr>
        <w:bottom w:val="double" w:sz="8" w:space="1"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848015C"/>
    <w:multiLevelType w:val="singleLevel"/>
    <w:tmpl w:val="B848015C"/>
    <w:lvl w:ilvl="0">
      <w:start w:val="1"/>
      <w:numFmt w:val="decimal"/>
      <w:suff w:val="nothing"/>
      <w:lvlText w:val="%1、"/>
      <w:lvlJc w:val="left"/>
      <w:pPr>
        <w:ind w:left="308"/>
      </w:pPr>
    </w:lvl>
  </w:abstractNum>
  <w:abstractNum w:abstractNumId="1">
    <w:nsid w:val="46381E0F"/>
    <w:multiLevelType w:val="hybridMultilevel"/>
    <w:tmpl w:val="6A4AFD58"/>
    <w:lvl w:ilvl="0" w:tplc="3B208B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4E7B13B8"/>
    <w:multiLevelType w:val="hybridMultilevel"/>
    <w:tmpl w:val="8DB6E83E"/>
    <w:lvl w:ilvl="0" w:tplc="1B4EC8D8">
      <w:start w:val="1"/>
      <w:numFmt w:val="decimal"/>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nsid w:val="4FCE5CE7"/>
    <w:multiLevelType w:val="hybridMultilevel"/>
    <w:tmpl w:val="AA785DC0"/>
    <w:lvl w:ilvl="0" w:tplc="508A36B2">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98A8ACF"/>
    <w:multiLevelType w:val="singleLevel"/>
    <w:tmpl w:val="598A8ACF"/>
    <w:lvl w:ilvl="0">
      <w:start w:val="1"/>
      <w:numFmt w:val="decimal"/>
      <w:suff w:val="nothing"/>
      <w:lvlText w:val="%1、"/>
      <w:lvlJc w:val="left"/>
    </w:lvl>
  </w:abstractNum>
  <w:abstractNum w:abstractNumId="5">
    <w:nsid w:val="6E894119"/>
    <w:multiLevelType w:val="hybridMultilevel"/>
    <w:tmpl w:val="08EEFFDA"/>
    <w:lvl w:ilvl="0" w:tplc="16028CE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76043FAE"/>
    <w:multiLevelType w:val="hybridMultilevel"/>
    <w:tmpl w:val="8CF4D5DA"/>
    <w:lvl w:ilvl="0" w:tplc="E508DEC4">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4"/>
  </w:num>
  <w:num w:numId="3">
    <w:abstractNumId w:val="2"/>
  </w:num>
  <w:num w:numId="4">
    <w:abstractNumId w:val="6"/>
  </w:num>
  <w:num w:numId="5">
    <w:abstractNumId w:val="5"/>
  </w:num>
  <w:num w:numId="6">
    <w:abstractNumId w:val="1"/>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embedSystemFonts/>
  <w:bordersDoNotSurroundHeader/>
  <w:bordersDoNotSurroundFooter/>
  <w:proofState w:spelling="clean"/>
  <w:attachedTemplate r:id="rId1"/>
  <w:defaultTabStop w:val="420"/>
  <w:drawingGridVerticalSpacing w:val="156"/>
  <w:displayHorizontalDrawingGridEvery w:val="0"/>
  <w:displayVerticalDrawingGridEvery w:val="2"/>
  <w:characterSpacingControl w:val="compressPunctuation"/>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65D1792"/>
    <w:rsid w:val="000109CC"/>
    <w:rsid w:val="0002015C"/>
    <w:rsid w:val="00024DE3"/>
    <w:rsid w:val="00030156"/>
    <w:rsid w:val="000374D9"/>
    <w:rsid w:val="00051819"/>
    <w:rsid w:val="000B1914"/>
    <w:rsid w:val="000C0C31"/>
    <w:rsid w:val="000D7468"/>
    <w:rsid w:val="000E25CA"/>
    <w:rsid w:val="000F1D5D"/>
    <w:rsid w:val="001673CD"/>
    <w:rsid w:val="001734C6"/>
    <w:rsid w:val="001A2D9D"/>
    <w:rsid w:val="001D3BA7"/>
    <w:rsid w:val="001D44A4"/>
    <w:rsid w:val="001F0BEC"/>
    <w:rsid w:val="002229F8"/>
    <w:rsid w:val="00230915"/>
    <w:rsid w:val="0027267A"/>
    <w:rsid w:val="002A0EFE"/>
    <w:rsid w:val="002D0276"/>
    <w:rsid w:val="002D4382"/>
    <w:rsid w:val="0030714C"/>
    <w:rsid w:val="00324E0F"/>
    <w:rsid w:val="003545C6"/>
    <w:rsid w:val="003A304D"/>
    <w:rsid w:val="003B6946"/>
    <w:rsid w:val="003E5555"/>
    <w:rsid w:val="004114DE"/>
    <w:rsid w:val="00411F90"/>
    <w:rsid w:val="004202D0"/>
    <w:rsid w:val="0042030A"/>
    <w:rsid w:val="00436950"/>
    <w:rsid w:val="00447B29"/>
    <w:rsid w:val="00497F35"/>
    <w:rsid w:val="004D2675"/>
    <w:rsid w:val="004E1EE3"/>
    <w:rsid w:val="00585A5E"/>
    <w:rsid w:val="005A5A28"/>
    <w:rsid w:val="005A7FD6"/>
    <w:rsid w:val="006020A1"/>
    <w:rsid w:val="00650E86"/>
    <w:rsid w:val="00654C72"/>
    <w:rsid w:val="00655F84"/>
    <w:rsid w:val="006A315D"/>
    <w:rsid w:val="006E4233"/>
    <w:rsid w:val="00716317"/>
    <w:rsid w:val="00716B63"/>
    <w:rsid w:val="00743118"/>
    <w:rsid w:val="0075785D"/>
    <w:rsid w:val="00793BB2"/>
    <w:rsid w:val="007C2EF1"/>
    <w:rsid w:val="007C2F14"/>
    <w:rsid w:val="007C48DD"/>
    <w:rsid w:val="007C7054"/>
    <w:rsid w:val="007F06D4"/>
    <w:rsid w:val="007F6F7A"/>
    <w:rsid w:val="008221A0"/>
    <w:rsid w:val="00865418"/>
    <w:rsid w:val="00874AAB"/>
    <w:rsid w:val="0088604A"/>
    <w:rsid w:val="008B2D80"/>
    <w:rsid w:val="008B4915"/>
    <w:rsid w:val="008F7ECD"/>
    <w:rsid w:val="009042AA"/>
    <w:rsid w:val="0092272F"/>
    <w:rsid w:val="009376DD"/>
    <w:rsid w:val="00946E46"/>
    <w:rsid w:val="0097475B"/>
    <w:rsid w:val="00995FED"/>
    <w:rsid w:val="009A6627"/>
    <w:rsid w:val="009C6EEC"/>
    <w:rsid w:val="009D3F9B"/>
    <w:rsid w:val="009D4F31"/>
    <w:rsid w:val="00A0316E"/>
    <w:rsid w:val="00A10866"/>
    <w:rsid w:val="00A274AC"/>
    <w:rsid w:val="00A34274"/>
    <w:rsid w:val="00A53BF2"/>
    <w:rsid w:val="00A5709E"/>
    <w:rsid w:val="00A83739"/>
    <w:rsid w:val="00AB2D84"/>
    <w:rsid w:val="00AC73E0"/>
    <w:rsid w:val="00AF26F2"/>
    <w:rsid w:val="00B11F8C"/>
    <w:rsid w:val="00B21406"/>
    <w:rsid w:val="00B24720"/>
    <w:rsid w:val="00B50264"/>
    <w:rsid w:val="00BA306A"/>
    <w:rsid w:val="00BB2FBF"/>
    <w:rsid w:val="00BB4244"/>
    <w:rsid w:val="00BD0C60"/>
    <w:rsid w:val="00C373EC"/>
    <w:rsid w:val="00C4026D"/>
    <w:rsid w:val="00CB1FE3"/>
    <w:rsid w:val="00CE5F1D"/>
    <w:rsid w:val="00CF3F11"/>
    <w:rsid w:val="00CF54C6"/>
    <w:rsid w:val="00CF5E4A"/>
    <w:rsid w:val="00D0160E"/>
    <w:rsid w:val="00D7417E"/>
    <w:rsid w:val="00DA1708"/>
    <w:rsid w:val="00DB267B"/>
    <w:rsid w:val="00DB6D4A"/>
    <w:rsid w:val="00DD380B"/>
    <w:rsid w:val="00E112C9"/>
    <w:rsid w:val="00E176E5"/>
    <w:rsid w:val="00E56E61"/>
    <w:rsid w:val="00E613A3"/>
    <w:rsid w:val="00E66DEB"/>
    <w:rsid w:val="00EA4BF5"/>
    <w:rsid w:val="00ED7116"/>
    <w:rsid w:val="00F001C4"/>
    <w:rsid w:val="00FA7FC4"/>
    <w:rsid w:val="00FD4412"/>
    <w:rsid w:val="00FD4C99"/>
    <w:rsid w:val="00FE4698"/>
    <w:rsid w:val="00FE46FA"/>
    <w:rsid w:val="00FF73E2"/>
    <w:rsid w:val="065D1792"/>
    <w:rsid w:val="1BA7205A"/>
    <w:rsid w:val="41FD1F24"/>
    <w:rsid w:val="52E144DC"/>
    <w:rsid w:val="54C14330"/>
    <w:rsid w:val="5E386843"/>
    <w:rsid w:val="5FFD5D89"/>
    <w:rsid w:val="690C21D5"/>
    <w:rsid w:val="6AF53C42"/>
    <w:rsid w:val="75C0577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rules v:ext="edit">
        <o:r id="V:Rule1" type="callout" idref="#椭圆形标注 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C373EC"/>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Char"/>
    <w:qFormat/>
    <w:rsid w:val="00C373EC"/>
    <w:pPr>
      <w:keepNext/>
      <w:keepLines/>
      <w:spacing w:before="340" w:after="330" w:line="578" w:lineRule="auto"/>
      <w:outlineLvl w:val="0"/>
    </w:pPr>
    <w:rPr>
      <w:b/>
      <w:bCs/>
      <w:kern w:val="44"/>
      <w:sz w:val="44"/>
      <w:szCs w:val="44"/>
    </w:rPr>
  </w:style>
  <w:style w:type="paragraph" w:styleId="2">
    <w:name w:val="heading 2"/>
    <w:basedOn w:val="a"/>
    <w:next w:val="a"/>
    <w:qFormat/>
    <w:rsid w:val="00C373EC"/>
    <w:pPr>
      <w:keepNext/>
      <w:keepLines/>
      <w:spacing w:line="413" w:lineRule="auto"/>
      <w:outlineLvl w:val="1"/>
    </w:pPr>
    <w:rPr>
      <w:rFonts w:ascii="Arial" w:eastAsia="黑体" w:hAnsi="Arial"/>
      <w:b/>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uiPriority w:val="1"/>
    <w:qFormat/>
    <w:rsid w:val="00C373EC"/>
    <w:pPr>
      <w:spacing w:before="102"/>
      <w:ind w:left="112"/>
    </w:pPr>
    <w:rPr>
      <w:sz w:val="28"/>
      <w:szCs w:val="28"/>
    </w:rPr>
  </w:style>
  <w:style w:type="paragraph" w:styleId="a4">
    <w:name w:val="footer"/>
    <w:basedOn w:val="a"/>
    <w:qFormat/>
    <w:rsid w:val="00C373EC"/>
    <w:pPr>
      <w:tabs>
        <w:tab w:val="center" w:pos="4153"/>
        <w:tab w:val="right" w:pos="8306"/>
      </w:tabs>
      <w:snapToGrid w:val="0"/>
      <w:jc w:val="left"/>
    </w:pPr>
    <w:rPr>
      <w:sz w:val="18"/>
    </w:rPr>
  </w:style>
  <w:style w:type="paragraph" w:styleId="a5">
    <w:name w:val="header"/>
    <w:basedOn w:val="a"/>
    <w:qFormat/>
    <w:rsid w:val="00C373EC"/>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qFormat/>
    <w:rsid w:val="00C373EC"/>
    <w:rPr>
      <w:sz w:val="24"/>
    </w:rPr>
  </w:style>
  <w:style w:type="paragraph" w:styleId="a7">
    <w:name w:val="Title"/>
    <w:basedOn w:val="a"/>
    <w:next w:val="a"/>
    <w:link w:val="Char"/>
    <w:qFormat/>
    <w:rsid w:val="00C373EC"/>
    <w:pPr>
      <w:spacing w:before="240" w:after="60"/>
      <w:jc w:val="center"/>
      <w:outlineLvl w:val="0"/>
    </w:pPr>
    <w:rPr>
      <w:rFonts w:asciiTheme="majorHAnsi" w:eastAsia="宋体" w:hAnsiTheme="majorHAnsi" w:cstheme="majorBidi"/>
      <w:b/>
      <w:bCs/>
      <w:sz w:val="32"/>
      <w:szCs w:val="32"/>
    </w:rPr>
  </w:style>
  <w:style w:type="character" w:customStyle="1" w:styleId="Char">
    <w:name w:val="标题 Char"/>
    <w:basedOn w:val="a1"/>
    <w:link w:val="a7"/>
    <w:qFormat/>
    <w:rsid w:val="00C373EC"/>
    <w:rPr>
      <w:rFonts w:asciiTheme="majorHAnsi" w:eastAsia="宋体" w:hAnsiTheme="majorHAnsi" w:cstheme="majorBidi"/>
      <w:b/>
      <w:bCs/>
      <w:kern w:val="2"/>
      <w:sz w:val="32"/>
      <w:szCs w:val="32"/>
    </w:rPr>
  </w:style>
  <w:style w:type="character" w:customStyle="1" w:styleId="1Char">
    <w:name w:val="标题 1 Char"/>
    <w:basedOn w:val="a1"/>
    <w:link w:val="1"/>
    <w:qFormat/>
    <w:rsid w:val="00C373EC"/>
    <w:rPr>
      <w:b/>
      <w:bCs/>
      <w:kern w:val="44"/>
      <w:sz w:val="44"/>
      <w:szCs w:val="44"/>
    </w:rPr>
  </w:style>
  <w:style w:type="paragraph" w:styleId="a8">
    <w:name w:val="Balloon Text"/>
    <w:basedOn w:val="a"/>
    <w:link w:val="Char0"/>
    <w:rsid w:val="000E25CA"/>
    <w:rPr>
      <w:sz w:val="18"/>
      <w:szCs w:val="18"/>
    </w:rPr>
  </w:style>
  <w:style w:type="character" w:customStyle="1" w:styleId="Char0">
    <w:name w:val="批注框文本 Char"/>
    <w:basedOn w:val="a1"/>
    <w:link w:val="a8"/>
    <w:rsid w:val="000E25CA"/>
    <w:rPr>
      <w:rFonts w:asciiTheme="minorHAnsi" w:eastAsiaTheme="minorEastAsia" w:hAnsiTheme="minorHAnsi" w:cstheme="minorBidi"/>
      <w:kern w:val="2"/>
      <w:sz w:val="18"/>
      <w:szCs w:val="18"/>
    </w:rPr>
  </w:style>
  <w:style w:type="paragraph" w:styleId="a9">
    <w:name w:val="List Paragraph"/>
    <w:basedOn w:val="a"/>
    <w:uiPriority w:val="99"/>
    <w:unhideWhenUsed/>
    <w:rsid w:val="000E25CA"/>
    <w:pPr>
      <w:ind w:firstLineChars="200" w:firstLine="420"/>
    </w:pPr>
    <w:rPr>
      <w:rFonts w:ascii="等线" w:eastAsia="等线" w:hAnsi="等线" w:cs="Times New Roman"/>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line="413" w:lineRule="auto"/>
      <w:outlineLvl w:val="1"/>
    </w:pPr>
    <w:rPr>
      <w:rFonts w:ascii="Arial" w:eastAsia="黑体" w:hAnsi="Arial"/>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uiPriority w:val="1"/>
    <w:qFormat/>
    <w:pPr>
      <w:spacing w:before="102"/>
      <w:ind w:left="112"/>
    </w:pPr>
    <w:rPr>
      <w:sz w:val="28"/>
      <w:szCs w:val="28"/>
    </w:rPr>
  </w:style>
  <w:style w:type="paragraph" w:styleId="a4">
    <w:name w:val="footer"/>
    <w:basedOn w:val="a"/>
    <w:qFormat/>
    <w:pPr>
      <w:tabs>
        <w:tab w:val="center" w:pos="4153"/>
        <w:tab w:val="right" w:pos="8306"/>
      </w:tabs>
      <w:snapToGrid w:val="0"/>
      <w:jc w:val="left"/>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qFormat/>
    <w:rPr>
      <w:sz w:val="24"/>
    </w:rPr>
  </w:style>
  <w:style w:type="paragraph" w:styleId="a7">
    <w:name w:val="Title"/>
    <w:basedOn w:val="a"/>
    <w:next w:val="a"/>
    <w:link w:val="Char"/>
    <w:qFormat/>
    <w:pPr>
      <w:spacing w:before="240" w:after="60"/>
      <w:jc w:val="center"/>
      <w:outlineLvl w:val="0"/>
    </w:pPr>
    <w:rPr>
      <w:rFonts w:asciiTheme="majorHAnsi" w:eastAsia="宋体" w:hAnsiTheme="majorHAnsi" w:cstheme="majorBidi"/>
      <w:b/>
      <w:bCs/>
      <w:sz w:val="32"/>
      <w:szCs w:val="32"/>
    </w:rPr>
  </w:style>
  <w:style w:type="character" w:customStyle="1" w:styleId="Char">
    <w:name w:val="标题 Char"/>
    <w:basedOn w:val="a1"/>
    <w:link w:val="a7"/>
    <w:qFormat/>
    <w:rPr>
      <w:rFonts w:asciiTheme="majorHAnsi" w:eastAsia="宋体" w:hAnsiTheme="majorHAnsi" w:cstheme="majorBidi"/>
      <w:b/>
      <w:bCs/>
      <w:kern w:val="2"/>
      <w:sz w:val="32"/>
      <w:szCs w:val="32"/>
    </w:rPr>
  </w:style>
  <w:style w:type="character" w:customStyle="1" w:styleId="1Char">
    <w:name w:val="标题 1 Char"/>
    <w:basedOn w:val="a1"/>
    <w:link w:val="1"/>
    <w:qFormat/>
    <w:rPr>
      <w:b/>
      <w:bCs/>
      <w:kern w:val="44"/>
      <w:sz w:val="44"/>
      <w:szCs w:val="44"/>
    </w:rPr>
  </w:style>
  <w:style w:type="paragraph" w:styleId="a8">
    <w:name w:val="Balloon Text"/>
    <w:basedOn w:val="a"/>
    <w:link w:val="Char0"/>
    <w:rsid w:val="000E25CA"/>
    <w:rPr>
      <w:sz w:val="18"/>
      <w:szCs w:val="18"/>
    </w:rPr>
  </w:style>
  <w:style w:type="character" w:customStyle="1" w:styleId="Char0">
    <w:name w:val="批注框文本 Char"/>
    <w:basedOn w:val="a1"/>
    <w:link w:val="a8"/>
    <w:rsid w:val="000E25CA"/>
    <w:rPr>
      <w:rFonts w:asciiTheme="minorHAnsi" w:eastAsiaTheme="minorEastAsia" w:hAnsiTheme="minorHAnsi" w:cstheme="minorBidi"/>
      <w:kern w:val="2"/>
      <w:sz w:val="18"/>
      <w:szCs w:val="18"/>
    </w:rPr>
  </w:style>
  <w:style w:type="paragraph" w:styleId="a9">
    <w:name w:val="List Paragraph"/>
    <w:basedOn w:val="a"/>
    <w:uiPriority w:val="99"/>
    <w:unhideWhenUsed/>
    <w:rsid w:val="000E25CA"/>
    <w:pPr>
      <w:ind w:firstLineChars="200" w:firstLine="420"/>
    </w:pPr>
    <w:rPr>
      <w:rFonts w:ascii="等线" w:eastAsia="等线" w:hAnsi="等线" w:cs="Times New Roman"/>
      <w:szCs w:val="2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2.xml"/><Relationship Id="rId28"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jpeg"/><Relationship Id="rId31"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image" Target="media/image16.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a3715460-aeee-479b-b284-14a24bff2a41\XX&#20998;&#23616;20XX&#24180;&#24230;&#24635;&#32467;&#34920;&#24432;&#20027;&#25345;&#35789;.docx" TargetMode="External"/></Relationships>
</file>

<file path=word/theme/theme1.xml><?xml version="1.0" encoding="utf-8"?>
<a:theme xmlns:a="http://schemas.openxmlformats.org/drawingml/2006/main" name="回顾">
  <a:themeElements>
    <a:clrScheme name="霞光万道">
      <a:dk1>
        <a:srgbClr val="000000"/>
      </a:dk1>
      <a:lt1>
        <a:srgbClr val="FFFFFF"/>
      </a:lt1>
      <a:dk2>
        <a:srgbClr val="DCBE9A"/>
      </a:dk2>
      <a:lt2>
        <a:srgbClr val="F7D98A"/>
      </a:lt2>
      <a:accent1>
        <a:srgbClr val="FBE36F"/>
      </a:accent1>
      <a:accent2>
        <a:srgbClr val="FFF676"/>
      </a:accent2>
      <a:accent3>
        <a:srgbClr val="F6CC61"/>
      </a:accent3>
      <a:accent4>
        <a:srgbClr val="B39A98"/>
      </a:accent4>
      <a:accent5>
        <a:srgbClr val="8B6B6F"/>
      </a:accent5>
      <a:accent6>
        <a:srgbClr val="655471"/>
      </a:accent6>
      <a:hlink>
        <a:srgbClr val="AD8536"/>
      </a:hlink>
      <a:folHlink>
        <a:srgbClr val="7E5622"/>
      </a:folHlink>
    </a:clrScheme>
    <a:fontScheme name="回顾">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回顾">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7E2272E-A82A-44E2-A49F-59C09AD17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XX分局20XX年度总结表彰主持词</Template>
  <TotalTime>14</TotalTime>
  <Pages>14</Pages>
  <Words>545</Words>
  <Characters>3109</Characters>
  <Application>Microsoft Office Word</Application>
  <DocSecurity>0</DocSecurity>
  <Lines>25</Lines>
  <Paragraphs>7</Paragraphs>
  <ScaleCrop>false</ScaleCrop>
  <Company>china</Company>
  <LinksUpToDate>false</LinksUpToDate>
  <CharactersWithSpaces>3647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空山听雨</dc:creator>
  <cp:lastModifiedBy>Administrator</cp:lastModifiedBy>
  <cp:revision>3</cp:revision>
  <dcterms:created xsi:type="dcterms:W3CDTF">2022-04-27T02:21:00Z</dcterms:created>
  <dcterms:modified xsi:type="dcterms:W3CDTF">2022-05-17T02:42:00Z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KSOTemplateUUID">
    <vt:lpwstr>v1.0_mb_lU2EdeyRS8QHRFY2EtVexQ==</vt:lpwstr>
  </property>
  <property fmtid="{D5CDD505-2E9C-101B-9397-08002B2CF9AE}" pid="4" name="ICV">
    <vt:lpwstr>70AFB35108D74D4CA6380ACDFD7F4B49</vt:lpwstr>
  </property>
</Properties>
</file>